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55F" w:rsidRPr="00764102" w:rsidRDefault="0022255F" w:rsidP="00AC422E">
      <w:pPr>
        <w:jc w:val="both"/>
        <w:rPr>
          <w:bCs/>
          <w:kern w:val="32"/>
        </w:rPr>
      </w:pPr>
    </w:p>
    <w:p w:rsidR="0022255F" w:rsidRPr="0053282B" w:rsidRDefault="0022255F" w:rsidP="00AC422E">
      <w:pPr>
        <w:jc w:val="both"/>
        <w:rPr>
          <w:bCs/>
          <w:kern w:val="32"/>
          <w:sz w:val="22"/>
          <w:szCs w:val="22"/>
        </w:rPr>
      </w:pPr>
      <w:r w:rsidRPr="0053282B">
        <w:rPr>
          <w:bCs/>
          <w:kern w:val="32"/>
          <w:sz w:val="22"/>
          <w:szCs w:val="22"/>
        </w:rPr>
        <w:t xml:space="preserve">Sig.Amm. 601-02/ </w:t>
      </w:r>
      <w:r w:rsidR="0053282B">
        <w:rPr>
          <w:bCs/>
          <w:kern w:val="32"/>
          <w:sz w:val="22"/>
          <w:szCs w:val="22"/>
        </w:rPr>
        <w:t>19-02-35</w:t>
      </w:r>
    </w:p>
    <w:p w:rsidR="0022255F" w:rsidRPr="0053282B" w:rsidRDefault="0022255F" w:rsidP="00AC422E">
      <w:pPr>
        <w:jc w:val="both"/>
        <w:rPr>
          <w:bCs/>
          <w:kern w:val="32"/>
          <w:sz w:val="22"/>
          <w:szCs w:val="22"/>
        </w:rPr>
      </w:pPr>
    </w:p>
    <w:p w:rsidR="0022255F" w:rsidRPr="0053282B" w:rsidRDefault="00415961" w:rsidP="00AC422E">
      <w:pPr>
        <w:jc w:val="both"/>
        <w:rPr>
          <w:bCs/>
          <w:kern w:val="32"/>
          <w:sz w:val="22"/>
          <w:szCs w:val="22"/>
        </w:rPr>
      </w:pPr>
      <w:r w:rsidRPr="0053282B">
        <w:rPr>
          <w:bCs/>
          <w:kern w:val="32"/>
          <w:sz w:val="22"/>
          <w:szCs w:val="22"/>
        </w:rPr>
        <w:t>Ur.br.2168/01-380/</w:t>
      </w:r>
      <w:r w:rsidR="0022255F" w:rsidRPr="0053282B">
        <w:rPr>
          <w:bCs/>
          <w:kern w:val="32"/>
          <w:sz w:val="22"/>
          <w:szCs w:val="22"/>
        </w:rPr>
        <w:t xml:space="preserve"> </w:t>
      </w:r>
      <w:r w:rsidR="0053282B">
        <w:rPr>
          <w:bCs/>
          <w:kern w:val="32"/>
          <w:sz w:val="22"/>
          <w:szCs w:val="22"/>
        </w:rPr>
        <w:t>/02-19-266</w:t>
      </w:r>
    </w:p>
    <w:p w:rsidR="0022255F" w:rsidRPr="00764102" w:rsidRDefault="0022255F" w:rsidP="00AC422E">
      <w:pPr>
        <w:jc w:val="both"/>
        <w:rPr>
          <w:bCs/>
          <w:kern w:val="32"/>
        </w:rPr>
      </w:pPr>
    </w:p>
    <w:p w:rsidR="0022255F" w:rsidRPr="00764102" w:rsidRDefault="00B10762" w:rsidP="00AC422E">
      <w:pPr>
        <w:jc w:val="both"/>
        <w:rPr>
          <w:bCs/>
          <w:kern w:val="32"/>
        </w:rPr>
      </w:pPr>
      <w:r>
        <w:rPr>
          <w:bCs/>
          <w:kern w:val="32"/>
        </w:rPr>
        <w:t>Pula - Pola, 9 settembre 2019</w:t>
      </w:r>
    </w:p>
    <w:p w:rsidR="0022255F" w:rsidRPr="00764102" w:rsidRDefault="0022255F" w:rsidP="00AC422E">
      <w:pPr>
        <w:jc w:val="both"/>
        <w:rPr>
          <w:bCs/>
          <w:kern w:val="32"/>
        </w:rPr>
      </w:pPr>
    </w:p>
    <w:p w:rsidR="0022255F" w:rsidRPr="00764102" w:rsidRDefault="0022255F" w:rsidP="00AC422E">
      <w:pPr>
        <w:spacing w:line="360" w:lineRule="auto"/>
        <w:jc w:val="both"/>
        <w:rPr>
          <w:bCs/>
          <w:kern w:val="32"/>
        </w:rPr>
      </w:pPr>
    </w:p>
    <w:p w:rsidR="00F50909" w:rsidRPr="00133158" w:rsidRDefault="0022255F" w:rsidP="00133158">
      <w:pPr>
        <w:spacing w:line="360" w:lineRule="auto"/>
        <w:jc w:val="center"/>
        <w:rPr>
          <w:rFonts w:ascii="Aharoni" w:hAnsi="Aharoni" w:cs="Aharoni"/>
          <w:bCs/>
          <w:kern w:val="32"/>
          <w:sz w:val="28"/>
          <w:szCs w:val="28"/>
        </w:rPr>
      </w:pPr>
      <w:r w:rsidRPr="00133158">
        <w:rPr>
          <w:rFonts w:ascii="Aharoni" w:hAnsi="Aharoni" w:cs="Aharoni"/>
          <w:bCs/>
          <w:kern w:val="32"/>
          <w:sz w:val="28"/>
          <w:szCs w:val="28"/>
        </w:rPr>
        <w:t>R E L A Z I O N E  A N N U A L E</w:t>
      </w:r>
    </w:p>
    <w:p w:rsidR="0022255F" w:rsidRPr="00133158" w:rsidRDefault="004D39FB" w:rsidP="00133158">
      <w:pPr>
        <w:spacing w:line="360" w:lineRule="auto"/>
        <w:jc w:val="center"/>
        <w:rPr>
          <w:rFonts w:ascii="Aharoni" w:hAnsi="Aharoni" w:cs="Aharoni"/>
          <w:bCs/>
          <w:kern w:val="32"/>
          <w:sz w:val="28"/>
          <w:szCs w:val="28"/>
        </w:rPr>
      </w:pPr>
      <w:r w:rsidRPr="00133158">
        <w:rPr>
          <w:rFonts w:ascii="Aharoni" w:hAnsi="Aharoni" w:cs="Aharoni"/>
          <w:bCs/>
          <w:kern w:val="32"/>
          <w:sz w:val="28"/>
          <w:szCs w:val="28"/>
        </w:rPr>
        <w:t>a</w:t>
      </w:r>
      <w:r w:rsidR="0022255F" w:rsidRPr="00133158">
        <w:rPr>
          <w:rFonts w:ascii="Aharoni" w:hAnsi="Aharoni" w:cs="Aharoni"/>
          <w:bCs/>
          <w:kern w:val="32"/>
          <w:sz w:val="28"/>
          <w:szCs w:val="28"/>
        </w:rPr>
        <w:t>nno pedagogico</w:t>
      </w:r>
      <w:r w:rsidR="00B10762">
        <w:rPr>
          <w:rFonts w:ascii="Aharoni" w:hAnsi="Aharoni" w:cs="Aharoni"/>
          <w:bCs/>
          <w:kern w:val="32"/>
          <w:sz w:val="28"/>
          <w:szCs w:val="28"/>
        </w:rPr>
        <w:t xml:space="preserve"> 2018/19</w:t>
      </w:r>
    </w:p>
    <w:p w:rsidR="0022255F" w:rsidRPr="00F50909" w:rsidRDefault="0022255F" w:rsidP="00AC422E">
      <w:pPr>
        <w:spacing w:line="360" w:lineRule="auto"/>
        <w:jc w:val="both"/>
        <w:rPr>
          <w:bCs/>
          <w:kern w:val="32"/>
          <w:sz w:val="28"/>
          <w:szCs w:val="28"/>
        </w:rPr>
      </w:pPr>
    </w:p>
    <w:p w:rsidR="0022255F" w:rsidRPr="00764102" w:rsidRDefault="00B10762" w:rsidP="00133158">
      <w:pPr>
        <w:spacing w:line="360" w:lineRule="auto"/>
        <w:jc w:val="center"/>
        <w:rPr>
          <w:bCs/>
          <w:kern w:val="32"/>
          <w:sz w:val="32"/>
          <w:szCs w:val="32"/>
        </w:rPr>
      </w:pPr>
      <w:r>
        <w:rPr>
          <w:bCs/>
          <w:noProof/>
          <w:kern w:val="32"/>
          <w:sz w:val="32"/>
          <w:szCs w:val="32"/>
        </w:rPr>
        <w:drawing>
          <wp:inline distT="0" distB="0" distL="0" distR="0">
            <wp:extent cx="3560445" cy="3560445"/>
            <wp:effectExtent l="0" t="0" r="1905" b="190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nte libric circolo 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0445" cy="3560445"/>
                    </a:xfrm>
                    <a:prstGeom prst="rect">
                      <a:avLst/>
                    </a:prstGeom>
                  </pic:spPr>
                </pic:pic>
              </a:graphicData>
            </a:graphic>
          </wp:inline>
        </w:drawing>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w:t>
      </w:r>
    </w:p>
    <w:p w:rsidR="0022255F" w:rsidRPr="00764102" w:rsidRDefault="0022255F" w:rsidP="00AC422E">
      <w:pPr>
        <w:spacing w:line="360" w:lineRule="auto"/>
        <w:jc w:val="both"/>
        <w:rPr>
          <w:bCs/>
          <w:kern w:val="32"/>
        </w:rPr>
      </w:pPr>
    </w:p>
    <w:p w:rsidR="00F432B6" w:rsidRDefault="00F432B6" w:rsidP="00AC422E">
      <w:pPr>
        <w:spacing w:line="360" w:lineRule="auto"/>
        <w:jc w:val="both"/>
        <w:rPr>
          <w:bCs/>
          <w:kern w:val="32"/>
        </w:rPr>
        <w:sectPr w:rsidR="00F432B6" w:rsidSect="004D39FB">
          <w:headerReference w:type="default" r:id="rId9"/>
          <w:footerReference w:type="default" r:id="rId10"/>
          <w:type w:val="continuous"/>
          <w:pgSz w:w="11906" w:h="16838" w:code="9"/>
          <w:pgMar w:top="1417" w:right="1417" w:bottom="1417" w:left="1417" w:header="709" w:footer="709" w:gutter="0"/>
          <w:cols w:space="708"/>
          <w:docGrid w:linePitch="360"/>
        </w:sectPr>
      </w:pPr>
    </w:p>
    <w:p w:rsidR="0022255F" w:rsidRPr="00764102" w:rsidRDefault="0022255F" w:rsidP="00AC422E">
      <w:pPr>
        <w:spacing w:line="360" w:lineRule="auto"/>
        <w:jc w:val="both"/>
        <w:rPr>
          <w:bCs/>
          <w:kern w:val="32"/>
        </w:rPr>
      </w:pPr>
    </w:p>
    <w:p w:rsidR="00B10762" w:rsidRDefault="00B10762" w:rsidP="00AC422E">
      <w:pPr>
        <w:spacing w:line="360" w:lineRule="auto"/>
        <w:jc w:val="both"/>
        <w:rPr>
          <w:bCs/>
          <w:kern w:val="32"/>
        </w:rPr>
      </w:pPr>
    </w:p>
    <w:p w:rsidR="00B10762" w:rsidRDefault="00B10762" w:rsidP="00AC422E">
      <w:pPr>
        <w:spacing w:line="360" w:lineRule="auto"/>
        <w:jc w:val="both"/>
        <w:rPr>
          <w:bCs/>
          <w:kern w:val="32"/>
        </w:rPr>
      </w:pPr>
    </w:p>
    <w:p w:rsidR="00B10762" w:rsidRDefault="00B10762" w:rsidP="00AC422E">
      <w:pPr>
        <w:spacing w:line="360" w:lineRule="auto"/>
        <w:jc w:val="both"/>
        <w:rPr>
          <w:bCs/>
          <w:kern w:val="32"/>
        </w:rPr>
      </w:pPr>
    </w:p>
    <w:p w:rsidR="00133158" w:rsidRPr="00574F75" w:rsidRDefault="0022255F" w:rsidP="00AC422E">
      <w:pPr>
        <w:spacing w:line="360" w:lineRule="auto"/>
        <w:jc w:val="both"/>
        <w:rPr>
          <w:rFonts w:ascii="Aharoni" w:hAnsi="Aharoni" w:cs="Aharoni"/>
          <w:bCs/>
          <w:kern w:val="32"/>
        </w:rPr>
      </w:pPr>
      <w:r w:rsidRPr="00764102">
        <w:rPr>
          <w:bCs/>
          <w:kern w:val="32"/>
        </w:rPr>
        <w:t xml:space="preserve"> </w:t>
      </w:r>
    </w:p>
    <w:p w:rsidR="0022255F" w:rsidRPr="00574F75" w:rsidRDefault="0022255F" w:rsidP="00AC422E">
      <w:pPr>
        <w:spacing w:line="360" w:lineRule="auto"/>
        <w:jc w:val="both"/>
        <w:rPr>
          <w:rFonts w:ascii="Aharoni" w:hAnsi="Aharoni" w:cs="Aharoni"/>
          <w:bCs/>
          <w:kern w:val="32"/>
        </w:rPr>
      </w:pPr>
      <w:r w:rsidRPr="00574F75">
        <w:rPr>
          <w:rFonts w:ascii="Aharoni" w:hAnsi="Aharoni" w:cs="Aharoni"/>
          <w:bCs/>
          <w:kern w:val="32"/>
        </w:rPr>
        <w:lastRenderedPageBreak/>
        <w:t xml:space="preserve">CONTENUTO DELLA RELAZIONE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1. Introduzione </w:t>
      </w:r>
    </w:p>
    <w:p w:rsidR="0022255F" w:rsidRPr="00764102" w:rsidRDefault="0022255F" w:rsidP="00AC422E">
      <w:pPr>
        <w:spacing w:line="360" w:lineRule="auto"/>
        <w:jc w:val="both"/>
        <w:rPr>
          <w:bCs/>
          <w:kern w:val="32"/>
        </w:rPr>
      </w:pPr>
      <w:r w:rsidRPr="00764102">
        <w:rPr>
          <w:bCs/>
          <w:kern w:val="32"/>
        </w:rPr>
        <w:t xml:space="preserve">2. Assetto del lavoro </w:t>
      </w:r>
    </w:p>
    <w:p w:rsidR="0022255F" w:rsidRPr="00764102" w:rsidRDefault="0022255F" w:rsidP="00AC422E">
      <w:pPr>
        <w:spacing w:line="360" w:lineRule="auto"/>
        <w:jc w:val="both"/>
        <w:rPr>
          <w:bCs/>
          <w:kern w:val="32"/>
        </w:rPr>
      </w:pPr>
      <w:r w:rsidRPr="00764102">
        <w:rPr>
          <w:bCs/>
          <w:kern w:val="32"/>
        </w:rPr>
        <w:t xml:space="preserve">3. Condizioni materiali </w:t>
      </w:r>
    </w:p>
    <w:p w:rsidR="0022255F" w:rsidRPr="00764102" w:rsidRDefault="0022255F" w:rsidP="00AC422E">
      <w:pPr>
        <w:spacing w:line="360" w:lineRule="auto"/>
        <w:jc w:val="both"/>
        <w:rPr>
          <w:bCs/>
          <w:kern w:val="32"/>
        </w:rPr>
      </w:pPr>
      <w:r w:rsidRPr="00764102">
        <w:rPr>
          <w:bCs/>
          <w:kern w:val="32"/>
        </w:rPr>
        <w:t xml:space="preserve">4. Lavoro educativo-istruttivo </w:t>
      </w:r>
    </w:p>
    <w:p w:rsidR="0022255F" w:rsidRPr="00764102" w:rsidRDefault="0022255F" w:rsidP="00AC422E">
      <w:pPr>
        <w:spacing w:line="360" w:lineRule="auto"/>
        <w:jc w:val="both"/>
        <w:rPr>
          <w:bCs/>
          <w:kern w:val="32"/>
        </w:rPr>
      </w:pPr>
      <w:r w:rsidRPr="00764102">
        <w:rPr>
          <w:bCs/>
          <w:kern w:val="32"/>
        </w:rPr>
        <w:t xml:space="preserve">5. Collaborazione con i genitori </w:t>
      </w:r>
    </w:p>
    <w:p w:rsidR="0022255F" w:rsidRPr="00764102" w:rsidRDefault="0022255F" w:rsidP="00AC422E">
      <w:pPr>
        <w:spacing w:line="360" w:lineRule="auto"/>
        <w:jc w:val="both"/>
        <w:rPr>
          <w:bCs/>
          <w:kern w:val="32"/>
        </w:rPr>
      </w:pPr>
      <w:r w:rsidRPr="00764102">
        <w:rPr>
          <w:bCs/>
          <w:kern w:val="32"/>
        </w:rPr>
        <w:t>6</w:t>
      </w:r>
      <w:r w:rsidR="00F50909">
        <w:rPr>
          <w:bCs/>
          <w:kern w:val="32"/>
        </w:rPr>
        <w:t>. Collaborazione con la societa`</w:t>
      </w:r>
    </w:p>
    <w:p w:rsidR="0022255F" w:rsidRPr="00764102" w:rsidRDefault="0022255F" w:rsidP="00AC422E">
      <w:pPr>
        <w:spacing w:line="360" w:lineRule="auto"/>
        <w:jc w:val="both"/>
        <w:rPr>
          <w:bCs/>
          <w:kern w:val="32"/>
        </w:rPr>
      </w:pPr>
      <w:r w:rsidRPr="00764102">
        <w:rPr>
          <w:bCs/>
          <w:kern w:val="32"/>
        </w:rPr>
        <w:t xml:space="preserve">7. Aggiornamento professionale dei dipendenti </w:t>
      </w:r>
    </w:p>
    <w:p w:rsidR="0022255F" w:rsidRPr="00764102" w:rsidRDefault="0022255F" w:rsidP="00AC422E">
      <w:pPr>
        <w:spacing w:line="360" w:lineRule="auto"/>
        <w:jc w:val="both"/>
        <w:rPr>
          <w:bCs/>
          <w:kern w:val="32"/>
        </w:rPr>
      </w:pPr>
      <w:r w:rsidRPr="00764102">
        <w:rPr>
          <w:bCs/>
          <w:kern w:val="32"/>
        </w:rPr>
        <w:t xml:space="preserve">8. Cura e tutela per lo sviluppo fisico e la salute dei bambini </w:t>
      </w:r>
    </w:p>
    <w:p w:rsidR="0022255F" w:rsidRPr="00764102" w:rsidRDefault="0022255F" w:rsidP="00AC422E">
      <w:pPr>
        <w:spacing w:line="360" w:lineRule="auto"/>
        <w:jc w:val="both"/>
        <w:rPr>
          <w:bCs/>
          <w:kern w:val="32"/>
        </w:rPr>
      </w:pPr>
      <w:r w:rsidRPr="00764102">
        <w:rPr>
          <w:bCs/>
          <w:kern w:val="32"/>
        </w:rPr>
        <w:t xml:space="preserve">9. Cura e tutela per lo sviluppo fisico e la salute dei bambini </w:t>
      </w:r>
    </w:p>
    <w:p w:rsidR="0022255F" w:rsidRPr="00764102" w:rsidRDefault="0022255F" w:rsidP="00AC422E">
      <w:pPr>
        <w:spacing w:line="360" w:lineRule="auto"/>
        <w:jc w:val="both"/>
        <w:rPr>
          <w:bCs/>
          <w:kern w:val="32"/>
        </w:rPr>
      </w:pPr>
      <w:r w:rsidRPr="00764102">
        <w:rPr>
          <w:bCs/>
          <w:kern w:val="32"/>
        </w:rPr>
        <w:t xml:space="preserve">10. Compiti importanti per la collaboratrice professionale – pedagogista </w:t>
      </w:r>
    </w:p>
    <w:p w:rsidR="0022255F" w:rsidRDefault="0022255F" w:rsidP="00AC422E">
      <w:pPr>
        <w:spacing w:line="360" w:lineRule="auto"/>
        <w:jc w:val="both"/>
        <w:rPr>
          <w:bCs/>
          <w:kern w:val="32"/>
        </w:rPr>
      </w:pPr>
      <w:r w:rsidRPr="00764102">
        <w:rPr>
          <w:bCs/>
          <w:kern w:val="32"/>
        </w:rPr>
        <w:t xml:space="preserve">11. Fini e compiti raggiunti dall`infermiera specializzata </w:t>
      </w:r>
    </w:p>
    <w:p w:rsidR="00F50909" w:rsidRPr="00764102" w:rsidRDefault="00F50909" w:rsidP="00AC422E">
      <w:pPr>
        <w:spacing w:line="360" w:lineRule="auto"/>
        <w:jc w:val="both"/>
        <w:rPr>
          <w:bCs/>
          <w:kern w:val="32"/>
        </w:rPr>
      </w:pPr>
      <w:r>
        <w:rPr>
          <w:bCs/>
          <w:kern w:val="32"/>
        </w:rPr>
        <w:t>12. Conclusione</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w:t>
      </w:r>
    </w:p>
    <w:p w:rsidR="0022255F" w:rsidRPr="00764102" w:rsidRDefault="0022255F" w:rsidP="00AC422E">
      <w:pPr>
        <w:spacing w:line="360" w:lineRule="auto"/>
        <w:jc w:val="both"/>
        <w:rPr>
          <w:bCs/>
          <w:kern w:val="32"/>
        </w:rPr>
      </w:pPr>
    </w:p>
    <w:p w:rsidR="0022255F" w:rsidRPr="00574F75" w:rsidRDefault="0022255F" w:rsidP="00AC422E">
      <w:pPr>
        <w:spacing w:line="360" w:lineRule="auto"/>
        <w:jc w:val="both"/>
        <w:rPr>
          <w:rFonts w:ascii="Aharoni" w:hAnsi="Aharoni" w:cs="Aharoni"/>
          <w:bCs/>
          <w:kern w:val="32"/>
        </w:rPr>
      </w:pPr>
      <w:r w:rsidRPr="00574F75">
        <w:rPr>
          <w:rFonts w:ascii="Aharoni" w:hAnsi="Aharoni" w:cs="Aharoni"/>
          <w:bCs/>
          <w:kern w:val="32"/>
        </w:rPr>
        <w:t xml:space="preserve">INTRODUZIONE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w:t>
      </w:r>
    </w:p>
    <w:p w:rsidR="0022255F" w:rsidRPr="00764102" w:rsidRDefault="0022255F" w:rsidP="00AC422E">
      <w:pPr>
        <w:spacing w:line="360" w:lineRule="auto"/>
        <w:jc w:val="both"/>
        <w:rPr>
          <w:bCs/>
          <w:kern w:val="32"/>
        </w:rPr>
      </w:pPr>
    </w:p>
    <w:p w:rsidR="00B10762" w:rsidRPr="00B10762" w:rsidRDefault="0022255F" w:rsidP="00B10762">
      <w:pPr>
        <w:pStyle w:val="Default"/>
        <w:spacing w:before="140" w:after="140" w:line="211" w:lineRule="atLeast"/>
        <w:jc w:val="center"/>
        <w:rPr>
          <w:rFonts w:ascii="Candara" w:hAnsi="Candara"/>
        </w:rPr>
      </w:pPr>
      <w:r w:rsidRPr="00B10762">
        <w:rPr>
          <w:rFonts w:ascii="Candara" w:hAnsi="Candara"/>
          <w:bCs/>
          <w:kern w:val="32"/>
        </w:rPr>
        <w:t xml:space="preserve"> </w:t>
      </w:r>
      <w:r w:rsidR="00B10762" w:rsidRPr="00B10762">
        <w:rPr>
          <w:rFonts w:ascii="Candara" w:hAnsi="Candara"/>
          <w:i/>
          <w:iCs/>
        </w:rPr>
        <w:t>Nonostante tutto, è lecito pensare che la creatività, come conoscere e stupore del conoscere... possa essere il punto di forza del nostro lavoro, nella speranza che essa possa diventare una normale compagna di viaggio dell’evoluzione dei bambini.</w:t>
      </w:r>
    </w:p>
    <w:p w:rsidR="0022255F" w:rsidRPr="00B10762" w:rsidRDefault="00B10762" w:rsidP="00B10762">
      <w:pPr>
        <w:spacing w:line="360" w:lineRule="auto"/>
        <w:jc w:val="both"/>
        <w:rPr>
          <w:rFonts w:ascii="Candara" w:hAnsi="Candara" w:cs="Raavi"/>
          <w:bCs/>
          <w:kern w:val="32"/>
          <w:sz w:val="18"/>
          <w:szCs w:val="18"/>
        </w:rPr>
      </w:pPr>
      <w:r w:rsidRPr="00B10762">
        <w:rPr>
          <w:rFonts w:ascii="Candara" w:hAnsi="Candara" w:cs="Raavi"/>
          <w:color w:val="000000"/>
          <w:sz w:val="21"/>
          <w:szCs w:val="21"/>
        </w:rPr>
        <w:t xml:space="preserve">                                                                                                                                       </w:t>
      </w:r>
      <w:r w:rsidRPr="00B10762">
        <w:rPr>
          <w:rFonts w:ascii="Candara" w:hAnsi="Candara" w:cs="Raavi"/>
          <w:color w:val="000000"/>
          <w:sz w:val="18"/>
          <w:szCs w:val="18"/>
        </w:rPr>
        <w:t xml:space="preserve">   Loris Malaguzzi</w:t>
      </w:r>
    </w:p>
    <w:p w:rsidR="0022255F" w:rsidRPr="00764102" w:rsidRDefault="0022255F" w:rsidP="00AC422E">
      <w:pPr>
        <w:spacing w:line="360" w:lineRule="auto"/>
        <w:jc w:val="both"/>
        <w:rPr>
          <w:bCs/>
          <w:kern w:val="32"/>
        </w:rPr>
      </w:pPr>
    </w:p>
    <w:p w:rsidR="0022255F" w:rsidRPr="00764102" w:rsidRDefault="00B10762" w:rsidP="00AC422E">
      <w:pPr>
        <w:spacing w:line="360" w:lineRule="auto"/>
        <w:jc w:val="both"/>
        <w:rPr>
          <w:bCs/>
          <w:kern w:val="32"/>
        </w:rPr>
      </w:pPr>
      <w:r>
        <w:rPr>
          <w:rFonts w:cs="Rogliano"/>
          <w:noProof/>
          <w:color w:val="000000"/>
          <w:sz w:val="21"/>
          <w:szCs w:val="21"/>
        </w:rPr>
        <w:drawing>
          <wp:anchor distT="0" distB="0" distL="114300" distR="114300" simplePos="0" relativeHeight="251672576" behindDoc="0" locked="0" layoutInCell="1" allowOverlap="1">
            <wp:simplePos x="0" y="0"/>
            <wp:positionH relativeFrom="margin">
              <wp:align>center</wp:align>
            </wp:positionH>
            <wp:positionV relativeFrom="paragraph">
              <wp:posOffset>10160</wp:posOffset>
            </wp:positionV>
            <wp:extent cx="3423920" cy="1925955"/>
            <wp:effectExtent l="0" t="0" r="5080" b="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silo-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3920" cy="1925955"/>
                    </a:xfrm>
                    <a:prstGeom prst="rect">
                      <a:avLst/>
                    </a:prstGeom>
                  </pic:spPr>
                </pic:pic>
              </a:graphicData>
            </a:graphic>
          </wp:anchor>
        </w:drawing>
      </w:r>
      <w:r w:rsidR="0022255F" w:rsidRPr="00764102">
        <w:rPr>
          <w:bCs/>
          <w:kern w:val="32"/>
        </w:rPr>
        <w:t xml:space="preserv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w:t>
      </w:r>
    </w:p>
    <w:p w:rsidR="0022255F" w:rsidRPr="00764102" w:rsidRDefault="0022255F" w:rsidP="00AC422E">
      <w:pPr>
        <w:spacing w:line="360" w:lineRule="auto"/>
        <w:jc w:val="both"/>
        <w:rPr>
          <w:bCs/>
          <w:kern w:val="32"/>
        </w:rPr>
      </w:pPr>
    </w:p>
    <w:p w:rsidR="0022255F" w:rsidRDefault="0022255F" w:rsidP="00AC422E">
      <w:pPr>
        <w:spacing w:line="360" w:lineRule="auto"/>
        <w:jc w:val="both"/>
        <w:rPr>
          <w:bCs/>
          <w:kern w:val="32"/>
        </w:rPr>
      </w:pPr>
      <w:r w:rsidRPr="00764102">
        <w:rPr>
          <w:bCs/>
          <w:kern w:val="32"/>
        </w:rPr>
        <w:t xml:space="preserve"> </w:t>
      </w:r>
    </w:p>
    <w:p w:rsidR="00B10762" w:rsidRDefault="00B10762" w:rsidP="00AC422E">
      <w:pPr>
        <w:spacing w:line="360" w:lineRule="auto"/>
        <w:jc w:val="both"/>
        <w:rPr>
          <w:bCs/>
          <w:kern w:val="32"/>
        </w:rPr>
      </w:pPr>
    </w:p>
    <w:p w:rsidR="00B10762" w:rsidRDefault="00B10762" w:rsidP="00AC422E">
      <w:pPr>
        <w:spacing w:line="360" w:lineRule="auto"/>
        <w:jc w:val="both"/>
        <w:rPr>
          <w:bCs/>
          <w:kern w:val="32"/>
        </w:rPr>
      </w:pPr>
    </w:p>
    <w:p w:rsidR="00B10762" w:rsidRDefault="00B10762" w:rsidP="00AC422E">
      <w:pPr>
        <w:spacing w:line="360" w:lineRule="auto"/>
        <w:jc w:val="both"/>
        <w:rPr>
          <w:bCs/>
          <w:kern w:val="32"/>
        </w:rPr>
      </w:pPr>
    </w:p>
    <w:p w:rsidR="00B10762" w:rsidRDefault="00B10762" w:rsidP="00AC422E">
      <w:pPr>
        <w:spacing w:line="360" w:lineRule="auto"/>
        <w:jc w:val="both"/>
        <w:rPr>
          <w:bCs/>
          <w:kern w:val="32"/>
        </w:rPr>
      </w:pPr>
    </w:p>
    <w:p w:rsidR="00B10762" w:rsidRDefault="00B10762" w:rsidP="00AC422E">
      <w:pPr>
        <w:spacing w:line="360" w:lineRule="auto"/>
        <w:jc w:val="both"/>
        <w:rPr>
          <w:bCs/>
          <w:kern w:val="32"/>
        </w:rPr>
      </w:pPr>
    </w:p>
    <w:p w:rsidR="00B33E83" w:rsidRPr="00764102" w:rsidRDefault="00B33E83" w:rsidP="00AC422E">
      <w:pPr>
        <w:spacing w:line="360" w:lineRule="auto"/>
        <w:jc w:val="both"/>
        <w:rPr>
          <w:bCs/>
          <w:kern w:val="32"/>
        </w:rPr>
      </w:pPr>
    </w:p>
    <w:p w:rsidR="0022255F" w:rsidRPr="00574F75" w:rsidRDefault="0022255F" w:rsidP="00AC422E">
      <w:pPr>
        <w:spacing w:line="360" w:lineRule="auto"/>
        <w:jc w:val="both"/>
        <w:rPr>
          <w:rFonts w:ascii="Aharoni" w:hAnsi="Aharoni" w:cs="Aharoni"/>
          <w:bCs/>
          <w:kern w:val="32"/>
        </w:rPr>
      </w:pPr>
      <w:r w:rsidRPr="00574F75">
        <w:rPr>
          <w:rFonts w:ascii="Aharoni" w:hAnsi="Aharoni" w:cs="Aharoni"/>
          <w:bCs/>
          <w:kern w:val="32"/>
        </w:rPr>
        <w:t xml:space="preserve">ASSETTO DEL LAVORO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Le iscrizioni per l`anno pedagogico </w:t>
      </w:r>
      <w:r w:rsidR="00B10762">
        <w:rPr>
          <w:bCs/>
          <w:kern w:val="32"/>
        </w:rPr>
        <w:t>2018/19</w:t>
      </w:r>
      <w:r w:rsidRPr="00764102">
        <w:rPr>
          <w:bCs/>
          <w:kern w:val="32"/>
        </w:rPr>
        <w:t xml:space="preserve"> si sono svolte in armonia con il </w:t>
      </w:r>
    </w:p>
    <w:p w:rsidR="0022255F" w:rsidRPr="00764102" w:rsidRDefault="0022255F" w:rsidP="00AC422E">
      <w:pPr>
        <w:spacing w:line="360" w:lineRule="auto"/>
        <w:jc w:val="both"/>
        <w:rPr>
          <w:bCs/>
          <w:kern w:val="32"/>
        </w:rPr>
      </w:pPr>
      <w:r w:rsidRPr="00764102">
        <w:rPr>
          <w:bCs/>
          <w:kern w:val="32"/>
        </w:rPr>
        <w:t xml:space="preserve">Regolamento sulle iscrizioni portate dal nostro fondatore Citta`di Pola, approvate dal </w:t>
      </w:r>
    </w:p>
    <w:p w:rsidR="0022255F" w:rsidRPr="00764102" w:rsidRDefault="0022255F" w:rsidP="00AC422E">
      <w:pPr>
        <w:spacing w:line="360" w:lineRule="auto"/>
        <w:jc w:val="both"/>
        <w:rPr>
          <w:bCs/>
          <w:kern w:val="32"/>
        </w:rPr>
      </w:pPr>
      <w:r w:rsidRPr="00764102">
        <w:rPr>
          <w:bCs/>
          <w:kern w:val="32"/>
        </w:rPr>
        <w:t>Consiglio d`amministrazione della n</w:t>
      </w:r>
      <w:r w:rsidR="00B10762">
        <w:rPr>
          <w:bCs/>
          <w:kern w:val="32"/>
        </w:rPr>
        <w:t>ostra scuola. Con settembre 2018</w:t>
      </w:r>
      <w:r w:rsidRPr="00764102">
        <w:rPr>
          <w:bCs/>
          <w:kern w:val="32"/>
        </w:rPr>
        <w:t xml:space="preserve"> avevamo iniziato con </w:t>
      </w:r>
      <w:r w:rsidR="000B5865" w:rsidRPr="00A06C5B">
        <w:rPr>
          <w:bCs/>
          <w:kern w:val="32"/>
        </w:rPr>
        <w:t xml:space="preserve">201 </w:t>
      </w:r>
      <w:r w:rsidRPr="00764102">
        <w:rPr>
          <w:bCs/>
          <w:kern w:val="32"/>
        </w:rPr>
        <w:t xml:space="preserve">bambini iscritti in tutti i programmi che offriamo ai nostri utenti.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Abbiamo continuato con lavoro nelle nostre 9 sezioni ad orario completo di 10 ore </w:t>
      </w:r>
    </w:p>
    <w:p w:rsidR="0022255F" w:rsidRPr="00764102" w:rsidRDefault="00B10762" w:rsidP="00B10762">
      <w:pPr>
        <w:tabs>
          <w:tab w:val="left" w:pos="8370"/>
        </w:tabs>
        <w:spacing w:line="360" w:lineRule="auto"/>
        <w:jc w:val="both"/>
        <w:rPr>
          <w:bCs/>
          <w:kern w:val="32"/>
        </w:rPr>
      </w:pPr>
      <w:r>
        <w:rPr>
          <w:bCs/>
          <w:kern w:val="32"/>
        </w:rPr>
        <w:t xml:space="preserve">e con la sezione </w:t>
      </w:r>
      <w:r w:rsidR="0022255F" w:rsidRPr="00764102">
        <w:rPr>
          <w:bCs/>
          <w:kern w:val="32"/>
        </w:rPr>
        <w:t>Mondo Bimbo che lavora col programma regolare pero`a tre ore.</w:t>
      </w:r>
      <w:r>
        <w:rPr>
          <w:bCs/>
          <w:kern w:val="32"/>
        </w:rPr>
        <w:tab/>
      </w:r>
    </w:p>
    <w:p w:rsidR="0022255F" w:rsidRPr="00764102" w:rsidRDefault="0022255F" w:rsidP="00AC422E">
      <w:pPr>
        <w:spacing w:line="360" w:lineRule="auto"/>
        <w:jc w:val="both"/>
        <w:rPr>
          <w:bCs/>
          <w:kern w:val="32"/>
        </w:rPr>
      </w:pPr>
      <w:r w:rsidRPr="00764102">
        <w:rPr>
          <w:bCs/>
          <w:kern w:val="32"/>
        </w:rPr>
        <w:t xml:space="preserve">Per codesta sezione abbiamo avuto molto interesse e molti bambini con una frequenza di </w:t>
      </w:r>
    </w:p>
    <w:p w:rsidR="0022255F" w:rsidRPr="00764102" w:rsidRDefault="0022255F" w:rsidP="00AC422E">
      <w:pPr>
        <w:spacing w:line="360" w:lineRule="auto"/>
        <w:jc w:val="both"/>
        <w:rPr>
          <w:bCs/>
          <w:kern w:val="32"/>
        </w:rPr>
      </w:pPr>
      <w:r w:rsidRPr="00764102">
        <w:rPr>
          <w:bCs/>
          <w:kern w:val="32"/>
        </w:rPr>
        <w:t xml:space="preserve">presenza molto alta. Abbiamo indetto le iscrizioni al programma minimo della cosidetta </w:t>
      </w:r>
    </w:p>
    <w:p w:rsidR="0022255F" w:rsidRPr="00764102" w:rsidRDefault="0022255F" w:rsidP="00AC422E">
      <w:pPr>
        <w:spacing w:line="360" w:lineRule="auto"/>
        <w:jc w:val="both"/>
        <w:rPr>
          <w:bCs/>
          <w:kern w:val="32"/>
        </w:rPr>
      </w:pPr>
      <w:r w:rsidRPr="00764102">
        <w:rPr>
          <w:bCs/>
          <w:kern w:val="32"/>
        </w:rPr>
        <w:t>Piccola scuol</w:t>
      </w:r>
      <w:r w:rsidRPr="00A06C5B">
        <w:rPr>
          <w:bCs/>
          <w:kern w:val="32"/>
        </w:rPr>
        <w:t xml:space="preserve">a. </w:t>
      </w:r>
      <w:r w:rsidR="00A06C5B">
        <w:rPr>
          <w:bCs/>
          <w:kern w:val="32"/>
        </w:rPr>
        <w:t>57</w:t>
      </w:r>
      <w:r w:rsidR="00F50909">
        <w:rPr>
          <w:bCs/>
          <w:kern w:val="32"/>
        </w:rPr>
        <w:t xml:space="preserve"> bambini hanno abbandaonato la scuola dell`infanzia per andare ad iscriversi alla prima elementare.</w:t>
      </w:r>
      <w:r w:rsidR="00415961">
        <w:rPr>
          <w:bCs/>
          <w:kern w:val="32"/>
        </w:rPr>
        <w:t xml:space="preserve"> Il fondatore, Citta`di Pola finanzia regolarmente e </w:t>
      </w:r>
      <w:r w:rsidR="005A15FD">
        <w:rPr>
          <w:bCs/>
          <w:kern w:val="32"/>
        </w:rPr>
        <w:t>tutti i nostri bisogni predisposti con il Piano finanziario – mezzi pubblici.</w:t>
      </w:r>
    </w:p>
    <w:p w:rsidR="0022255F" w:rsidRPr="00764102" w:rsidRDefault="0022255F" w:rsidP="00AC422E">
      <w:pPr>
        <w:spacing w:line="360" w:lineRule="auto"/>
        <w:jc w:val="both"/>
        <w:rPr>
          <w:bCs/>
          <w:kern w:val="32"/>
        </w:rPr>
      </w:pPr>
      <w:r w:rsidRPr="00764102">
        <w:rPr>
          <w:bCs/>
          <w:kern w:val="32"/>
        </w:rPr>
        <w:t>Nel settemb</w:t>
      </w:r>
      <w:r w:rsidR="00B10762">
        <w:rPr>
          <w:bCs/>
          <w:kern w:val="32"/>
        </w:rPr>
        <w:t>re 2018</w:t>
      </w:r>
      <w:r w:rsidRPr="00764102">
        <w:rPr>
          <w:bCs/>
          <w:kern w:val="32"/>
        </w:rPr>
        <w:t xml:space="preserve"> abbiamo iniziato il lavoro educativo-istruttivo con i numeri dei </w:t>
      </w:r>
    </w:p>
    <w:p w:rsidR="0022255F" w:rsidRPr="00764102" w:rsidRDefault="0022255F" w:rsidP="00AC422E">
      <w:pPr>
        <w:spacing w:line="360" w:lineRule="auto"/>
        <w:jc w:val="both"/>
        <w:rPr>
          <w:bCs/>
          <w:kern w:val="32"/>
        </w:rPr>
      </w:pPr>
      <w:r w:rsidRPr="00764102">
        <w:rPr>
          <w:bCs/>
          <w:kern w:val="32"/>
        </w:rPr>
        <w:t>ba</w:t>
      </w:r>
      <w:r w:rsidR="00AC422E">
        <w:rPr>
          <w:bCs/>
          <w:kern w:val="32"/>
        </w:rPr>
        <w:t>mbini cosi` predisposti in quattro</w:t>
      </w:r>
      <w:r w:rsidRPr="00764102">
        <w:rPr>
          <w:bCs/>
          <w:kern w:val="32"/>
        </w:rPr>
        <w:t xml:space="preserve"> sedi: </w:t>
      </w:r>
    </w:p>
    <w:p w:rsidR="0022255F" w:rsidRPr="00764102" w:rsidRDefault="0022255F" w:rsidP="00AC422E">
      <w:pPr>
        <w:spacing w:line="360" w:lineRule="auto"/>
        <w:jc w:val="both"/>
        <w:rPr>
          <w:bCs/>
          <w:kern w:val="32"/>
        </w:rPr>
      </w:pPr>
    </w:p>
    <w:p w:rsidR="0022255F" w:rsidRPr="00AC422E" w:rsidRDefault="0022255F" w:rsidP="00AC422E">
      <w:pPr>
        <w:pStyle w:val="Odlomakpopisa"/>
        <w:numPr>
          <w:ilvl w:val="0"/>
          <w:numId w:val="2"/>
        </w:numPr>
        <w:spacing w:line="360" w:lineRule="auto"/>
        <w:jc w:val="both"/>
        <w:rPr>
          <w:bCs/>
          <w:kern w:val="32"/>
        </w:rPr>
      </w:pPr>
      <w:r w:rsidRPr="00AC422E">
        <w:rPr>
          <w:bCs/>
          <w:kern w:val="32"/>
        </w:rPr>
        <w:t xml:space="preserve">Presso la sede centrale ( Clivo F.Glavinić 4A): </w:t>
      </w:r>
    </w:p>
    <w:p w:rsidR="0022255F" w:rsidRPr="009101FB" w:rsidRDefault="0022255F" w:rsidP="00AC422E">
      <w:pPr>
        <w:spacing w:line="360" w:lineRule="auto"/>
        <w:jc w:val="both"/>
        <w:rPr>
          <w:bCs/>
          <w:kern w:val="32"/>
        </w:rPr>
      </w:pPr>
    </w:p>
    <w:p w:rsidR="0022255F" w:rsidRPr="00A06C5B" w:rsidRDefault="0022255F" w:rsidP="00AC422E">
      <w:pPr>
        <w:spacing w:line="360" w:lineRule="auto"/>
        <w:jc w:val="both"/>
        <w:rPr>
          <w:bCs/>
          <w:kern w:val="32"/>
        </w:rPr>
      </w:pPr>
      <w:r w:rsidRPr="00A06C5B">
        <w:rPr>
          <w:bCs/>
          <w:kern w:val="32"/>
        </w:rPr>
        <w:t>- Topo Gigio ( sezione di scuola dell`infanzia eteroge</w:t>
      </w:r>
      <w:r w:rsidR="00A06C5B">
        <w:rPr>
          <w:bCs/>
          <w:kern w:val="32"/>
        </w:rPr>
        <w:t xml:space="preserve">nea dai 3 ai 5 anni di eta`): 21 con inclusa una bambina con la Sindrome di Down – senza assistente </w:t>
      </w:r>
      <w:r w:rsidRPr="00A06C5B">
        <w:rPr>
          <w:bCs/>
          <w:kern w:val="32"/>
        </w:rPr>
        <w:t xml:space="preserve"> </w:t>
      </w:r>
    </w:p>
    <w:p w:rsidR="0022255F" w:rsidRPr="00A06C5B" w:rsidRDefault="0022255F" w:rsidP="00AC422E">
      <w:pPr>
        <w:spacing w:line="360" w:lineRule="auto"/>
        <w:jc w:val="both"/>
        <w:rPr>
          <w:bCs/>
          <w:kern w:val="32"/>
        </w:rPr>
      </w:pPr>
    </w:p>
    <w:p w:rsidR="0022255F" w:rsidRPr="00A06C5B" w:rsidRDefault="0022255F" w:rsidP="00AC422E">
      <w:pPr>
        <w:spacing w:line="360" w:lineRule="auto"/>
        <w:jc w:val="both"/>
        <w:rPr>
          <w:bCs/>
          <w:kern w:val="32"/>
        </w:rPr>
      </w:pPr>
      <w:r w:rsidRPr="00A06C5B">
        <w:rPr>
          <w:bCs/>
          <w:kern w:val="32"/>
        </w:rPr>
        <w:t>- Pulcini ( s</w:t>
      </w:r>
      <w:r w:rsidR="00A06C5B">
        <w:rPr>
          <w:bCs/>
          <w:kern w:val="32"/>
        </w:rPr>
        <w:t>ezione del nido dei grandi): 21</w:t>
      </w:r>
      <w:r w:rsidRPr="00A06C5B">
        <w:rPr>
          <w:bCs/>
          <w:kern w:val="32"/>
        </w:rPr>
        <w:t xml:space="preserve"> </w:t>
      </w:r>
    </w:p>
    <w:p w:rsidR="0022255F" w:rsidRPr="00A06C5B" w:rsidRDefault="0022255F" w:rsidP="00AC422E">
      <w:pPr>
        <w:spacing w:line="360" w:lineRule="auto"/>
        <w:jc w:val="both"/>
        <w:rPr>
          <w:bCs/>
          <w:kern w:val="32"/>
        </w:rPr>
      </w:pPr>
    </w:p>
    <w:p w:rsidR="0022255F" w:rsidRPr="00A06C5B" w:rsidRDefault="0022255F" w:rsidP="00AC422E">
      <w:pPr>
        <w:spacing w:line="360" w:lineRule="auto"/>
        <w:jc w:val="both"/>
        <w:rPr>
          <w:bCs/>
          <w:kern w:val="32"/>
        </w:rPr>
      </w:pPr>
      <w:r w:rsidRPr="00A06C5B">
        <w:rPr>
          <w:bCs/>
          <w:kern w:val="32"/>
        </w:rPr>
        <w:t>- Bassotti (sezione mista di scuola mat</w:t>
      </w:r>
      <w:r w:rsidR="00A06C5B">
        <w:rPr>
          <w:bCs/>
          <w:kern w:val="32"/>
        </w:rPr>
        <w:t>erna - da 3 ai 5 anni d’etá): 24</w:t>
      </w:r>
    </w:p>
    <w:p w:rsidR="0022255F" w:rsidRPr="00A06C5B" w:rsidRDefault="0022255F" w:rsidP="00AC422E">
      <w:pPr>
        <w:spacing w:line="360" w:lineRule="auto"/>
        <w:jc w:val="both"/>
        <w:rPr>
          <w:bCs/>
          <w:kern w:val="32"/>
        </w:rPr>
      </w:pPr>
    </w:p>
    <w:p w:rsidR="0022255F" w:rsidRPr="00A06C5B" w:rsidRDefault="0022255F" w:rsidP="00AC422E">
      <w:pPr>
        <w:spacing w:line="360" w:lineRule="auto"/>
        <w:jc w:val="both"/>
        <w:rPr>
          <w:bCs/>
          <w:kern w:val="32"/>
        </w:rPr>
      </w:pPr>
      <w:r w:rsidRPr="00A06C5B">
        <w:rPr>
          <w:bCs/>
          <w:kern w:val="32"/>
        </w:rPr>
        <w:t>- Briciole (se</w:t>
      </w:r>
      <w:r w:rsidR="00A06C5B">
        <w:rPr>
          <w:bCs/>
          <w:kern w:val="32"/>
        </w:rPr>
        <w:t>zione del nido dei piccoli): 12</w:t>
      </w:r>
    </w:p>
    <w:p w:rsidR="0022255F" w:rsidRPr="00A06C5B" w:rsidRDefault="0022255F" w:rsidP="00AC422E">
      <w:pPr>
        <w:spacing w:line="360" w:lineRule="auto"/>
        <w:jc w:val="both"/>
        <w:rPr>
          <w:bCs/>
          <w:kern w:val="32"/>
        </w:rPr>
      </w:pPr>
    </w:p>
    <w:p w:rsidR="00F50909" w:rsidRPr="00A06C5B" w:rsidRDefault="00F50909" w:rsidP="00AC422E">
      <w:pPr>
        <w:spacing w:line="360" w:lineRule="auto"/>
        <w:jc w:val="both"/>
        <w:rPr>
          <w:bCs/>
          <w:kern w:val="32"/>
        </w:rPr>
      </w:pPr>
    </w:p>
    <w:p w:rsidR="005A15FD" w:rsidRPr="00A06C5B" w:rsidRDefault="005A15FD" w:rsidP="00AC422E">
      <w:pPr>
        <w:spacing w:line="360" w:lineRule="auto"/>
        <w:jc w:val="both"/>
        <w:rPr>
          <w:bCs/>
          <w:kern w:val="32"/>
        </w:rPr>
      </w:pPr>
    </w:p>
    <w:p w:rsidR="0022255F" w:rsidRPr="00A06C5B" w:rsidRDefault="00F50909" w:rsidP="00AC422E">
      <w:pPr>
        <w:pStyle w:val="Odlomakpopisa"/>
        <w:numPr>
          <w:ilvl w:val="0"/>
          <w:numId w:val="2"/>
        </w:numPr>
        <w:spacing w:line="360" w:lineRule="auto"/>
        <w:jc w:val="both"/>
        <w:rPr>
          <w:bCs/>
          <w:kern w:val="32"/>
        </w:rPr>
      </w:pPr>
      <w:r w:rsidRPr="00A06C5B">
        <w:rPr>
          <w:bCs/>
          <w:kern w:val="32"/>
        </w:rPr>
        <w:t>nella sede periferica Giardini</w:t>
      </w:r>
    </w:p>
    <w:p w:rsidR="00F50909" w:rsidRPr="00A06C5B" w:rsidRDefault="00F50909" w:rsidP="00AC422E">
      <w:pPr>
        <w:pStyle w:val="Odlomakpopisa"/>
        <w:spacing w:line="360" w:lineRule="auto"/>
        <w:jc w:val="both"/>
        <w:rPr>
          <w:bCs/>
          <w:kern w:val="32"/>
        </w:rPr>
      </w:pPr>
    </w:p>
    <w:p w:rsidR="0022255F" w:rsidRPr="00A06C5B" w:rsidRDefault="0022255F" w:rsidP="00AC422E">
      <w:pPr>
        <w:spacing w:line="360" w:lineRule="auto"/>
        <w:jc w:val="both"/>
        <w:rPr>
          <w:bCs/>
          <w:kern w:val="32"/>
        </w:rPr>
      </w:pPr>
      <w:r w:rsidRPr="00A06C5B">
        <w:rPr>
          <w:bCs/>
          <w:kern w:val="32"/>
        </w:rPr>
        <w:t>-</w:t>
      </w:r>
      <w:r w:rsidR="00F50909" w:rsidRPr="00A06C5B">
        <w:rPr>
          <w:bCs/>
          <w:kern w:val="32"/>
        </w:rPr>
        <w:t xml:space="preserve"> sezione Titti – sezione di</w:t>
      </w:r>
      <w:r w:rsidR="00A06C5B">
        <w:rPr>
          <w:bCs/>
          <w:kern w:val="32"/>
        </w:rPr>
        <w:t xml:space="preserve"> scuola dell`infanzia  - medi/grandi : 23</w:t>
      </w:r>
    </w:p>
    <w:p w:rsidR="0022255F" w:rsidRPr="00A06C5B" w:rsidRDefault="0022255F" w:rsidP="00AC422E">
      <w:pPr>
        <w:spacing w:line="360" w:lineRule="auto"/>
        <w:jc w:val="both"/>
        <w:rPr>
          <w:bCs/>
          <w:kern w:val="32"/>
        </w:rPr>
      </w:pPr>
    </w:p>
    <w:p w:rsidR="00F50909" w:rsidRPr="00A06C5B" w:rsidRDefault="0022255F" w:rsidP="00AC422E">
      <w:pPr>
        <w:spacing w:line="360" w:lineRule="auto"/>
        <w:jc w:val="both"/>
        <w:rPr>
          <w:bCs/>
          <w:kern w:val="32"/>
        </w:rPr>
      </w:pPr>
      <w:r w:rsidRPr="00A06C5B">
        <w:rPr>
          <w:bCs/>
          <w:kern w:val="32"/>
        </w:rPr>
        <w:t>- sezion</w:t>
      </w:r>
      <w:r w:rsidR="00F50909" w:rsidRPr="00A06C5B">
        <w:rPr>
          <w:bCs/>
          <w:kern w:val="32"/>
        </w:rPr>
        <w:t xml:space="preserve">e Mondo Bimbo – programma a tre ore regolari – </w:t>
      </w:r>
      <w:r w:rsidR="00A06C5B">
        <w:rPr>
          <w:bCs/>
          <w:kern w:val="32"/>
        </w:rPr>
        <w:t xml:space="preserve"> 17</w:t>
      </w:r>
    </w:p>
    <w:p w:rsidR="0022255F" w:rsidRPr="00A06C5B" w:rsidRDefault="00F50909" w:rsidP="00AC422E">
      <w:pPr>
        <w:spacing w:line="360" w:lineRule="auto"/>
        <w:jc w:val="both"/>
        <w:rPr>
          <w:bCs/>
          <w:kern w:val="32"/>
        </w:rPr>
      </w:pPr>
      <w:r w:rsidRPr="00A06C5B">
        <w:rPr>
          <w:bCs/>
          <w:kern w:val="32"/>
        </w:rPr>
        <w:t xml:space="preserve">                                         </w:t>
      </w:r>
    </w:p>
    <w:p w:rsidR="00F50909" w:rsidRPr="00A06C5B" w:rsidRDefault="00F50909" w:rsidP="00AC422E">
      <w:pPr>
        <w:spacing w:line="360" w:lineRule="auto"/>
        <w:jc w:val="both"/>
        <w:rPr>
          <w:bCs/>
          <w:kern w:val="32"/>
        </w:rPr>
      </w:pPr>
      <w:r w:rsidRPr="00A06C5B">
        <w:rPr>
          <w:bCs/>
          <w:kern w:val="32"/>
        </w:rPr>
        <w:t xml:space="preserve">- sezione Calimero – sezione di scuola dell`infanzia – misto  24 </w:t>
      </w:r>
    </w:p>
    <w:p w:rsidR="00F50909" w:rsidRPr="00A06C5B" w:rsidRDefault="00F50909" w:rsidP="00AC422E">
      <w:pPr>
        <w:spacing w:line="360" w:lineRule="auto"/>
        <w:jc w:val="both"/>
        <w:rPr>
          <w:bCs/>
          <w:kern w:val="32"/>
        </w:rPr>
      </w:pPr>
    </w:p>
    <w:p w:rsidR="00F50909" w:rsidRPr="00A06C5B" w:rsidRDefault="00F50909" w:rsidP="00AC422E">
      <w:pPr>
        <w:spacing w:line="360" w:lineRule="auto"/>
        <w:jc w:val="both"/>
        <w:rPr>
          <w:bCs/>
          <w:kern w:val="32"/>
        </w:rPr>
      </w:pPr>
      <w:r w:rsidRPr="00A06C5B">
        <w:rPr>
          <w:bCs/>
          <w:kern w:val="32"/>
        </w:rPr>
        <w:t>- sezione Ci</w:t>
      </w:r>
      <w:r w:rsidR="00A06C5B">
        <w:rPr>
          <w:bCs/>
          <w:kern w:val="32"/>
        </w:rPr>
        <w:t>p&amp;Ciop – sezione di scuola dell`infanzia piccoli   23</w:t>
      </w:r>
      <w:r w:rsidRPr="00A06C5B">
        <w:rPr>
          <w:bCs/>
          <w:kern w:val="32"/>
        </w:rPr>
        <w:t xml:space="preserve">  </w:t>
      </w:r>
    </w:p>
    <w:p w:rsidR="0022255F" w:rsidRPr="00A06C5B" w:rsidRDefault="0022255F" w:rsidP="00AC422E">
      <w:pPr>
        <w:spacing w:line="360" w:lineRule="auto"/>
        <w:jc w:val="both"/>
        <w:rPr>
          <w:bCs/>
          <w:kern w:val="32"/>
        </w:rPr>
      </w:pPr>
    </w:p>
    <w:p w:rsidR="00F50909" w:rsidRPr="00A06C5B" w:rsidRDefault="009101FB" w:rsidP="00AC422E">
      <w:pPr>
        <w:pStyle w:val="Odlomakpopisa"/>
        <w:numPr>
          <w:ilvl w:val="0"/>
          <w:numId w:val="2"/>
        </w:numPr>
        <w:spacing w:line="360" w:lineRule="auto"/>
        <w:jc w:val="both"/>
        <w:rPr>
          <w:rFonts w:ascii="Aharoni" w:hAnsi="Aharoni" w:cs="Aharoni"/>
          <w:bCs/>
          <w:kern w:val="32"/>
        </w:rPr>
      </w:pPr>
      <w:r w:rsidRPr="00A06C5B">
        <w:rPr>
          <w:rFonts w:ascii="Aharoni" w:hAnsi="Aharoni" w:cs="Aharoni"/>
          <w:bCs/>
          <w:kern w:val="32"/>
        </w:rPr>
        <w:t xml:space="preserve">SEZIONI PERIFERICHE: </w:t>
      </w:r>
    </w:p>
    <w:p w:rsidR="00F50909" w:rsidRPr="00A06C5B" w:rsidRDefault="00F50909" w:rsidP="00AC422E">
      <w:pPr>
        <w:spacing w:line="360" w:lineRule="auto"/>
        <w:jc w:val="both"/>
        <w:rPr>
          <w:bCs/>
          <w:kern w:val="32"/>
        </w:rPr>
      </w:pPr>
    </w:p>
    <w:p w:rsidR="0022255F" w:rsidRPr="00A06C5B" w:rsidRDefault="0022255F" w:rsidP="00AC422E">
      <w:pPr>
        <w:spacing w:line="360" w:lineRule="auto"/>
        <w:jc w:val="both"/>
        <w:rPr>
          <w:bCs/>
          <w:kern w:val="32"/>
        </w:rPr>
      </w:pPr>
      <w:r w:rsidRPr="00A06C5B">
        <w:rPr>
          <w:bCs/>
          <w:kern w:val="32"/>
        </w:rPr>
        <w:t>- sezi</w:t>
      </w:r>
      <w:r w:rsidR="009101FB" w:rsidRPr="00A06C5B">
        <w:rPr>
          <w:bCs/>
          <w:kern w:val="32"/>
        </w:rPr>
        <w:t>one Pinguino – gruppo misto di scuola d</w:t>
      </w:r>
      <w:r w:rsidR="00A06C5B">
        <w:rPr>
          <w:bCs/>
          <w:kern w:val="32"/>
        </w:rPr>
        <w:t>ell`infanzia - via Banovac 7: 21</w:t>
      </w:r>
      <w:r w:rsidRPr="00A06C5B">
        <w:rPr>
          <w:bCs/>
          <w:kern w:val="32"/>
        </w:rPr>
        <w:t xml:space="preserve"> </w:t>
      </w:r>
    </w:p>
    <w:p w:rsidR="0022255F" w:rsidRPr="00A06C5B" w:rsidRDefault="0022255F" w:rsidP="00AC422E">
      <w:pPr>
        <w:spacing w:line="360" w:lineRule="auto"/>
        <w:jc w:val="both"/>
        <w:rPr>
          <w:bCs/>
          <w:kern w:val="32"/>
        </w:rPr>
      </w:pPr>
    </w:p>
    <w:p w:rsidR="0022255F" w:rsidRPr="009101FB" w:rsidRDefault="0022255F" w:rsidP="00AC422E">
      <w:pPr>
        <w:spacing w:line="360" w:lineRule="auto"/>
        <w:jc w:val="both"/>
        <w:rPr>
          <w:bCs/>
          <w:kern w:val="32"/>
        </w:rPr>
      </w:pPr>
      <w:r w:rsidRPr="00A06C5B">
        <w:rPr>
          <w:bCs/>
          <w:kern w:val="32"/>
        </w:rPr>
        <w:t xml:space="preserve">- sezione Delfini – </w:t>
      </w:r>
      <w:r w:rsidR="009101FB" w:rsidRPr="00A06C5B">
        <w:rPr>
          <w:bCs/>
          <w:kern w:val="32"/>
        </w:rPr>
        <w:t xml:space="preserve">gruppo dei grandi – scuola dell`infanzia - </w:t>
      </w:r>
      <w:r w:rsidRPr="00A06C5B">
        <w:rPr>
          <w:bCs/>
          <w:kern w:val="32"/>
        </w:rPr>
        <w:t>via Santorio 1: 25</w:t>
      </w:r>
      <w:r w:rsidRPr="009101FB">
        <w:rPr>
          <w:bCs/>
          <w:kern w:val="32"/>
        </w:rPr>
        <w:t xml:space="preserv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Accanto alle sezioni nella casa centrale sono sistemati anche gli uffici della </w:t>
      </w:r>
    </w:p>
    <w:p w:rsidR="0022255F" w:rsidRPr="00764102" w:rsidRDefault="0022255F" w:rsidP="00AC422E">
      <w:pPr>
        <w:spacing w:line="360" w:lineRule="auto"/>
        <w:jc w:val="both"/>
        <w:rPr>
          <w:bCs/>
          <w:kern w:val="32"/>
        </w:rPr>
      </w:pPr>
      <w:r w:rsidRPr="00764102">
        <w:rPr>
          <w:bCs/>
          <w:kern w:val="32"/>
        </w:rPr>
        <w:t xml:space="preserve">direzione, la cucina e la lavanderia, il guardaroba delle docenti nonche`tutti gli altri spazi </w:t>
      </w:r>
    </w:p>
    <w:p w:rsidR="0022255F" w:rsidRDefault="0022255F" w:rsidP="00AC422E">
      <w:pPr>
        <w:spacing w:line="360" w:lineRule="auto"/>
        <w:jc w:val="both"/>
        <w:rPr>
          <w:bCs/>
          <w:kern w:val="32"/>
        </w:rPr>
      </w:pPr>
      <w:r w:rsidRPr="00764102">
        <w:rPr>
          <w:bCs/>
          <w:kern w:val="32"/>
        </w:rPr>
        <w:t xml:space="preserve">prescitti dallo Standard Pedagogico in vigore. </w:t>
      </w:r>
    </w:p>
    <w:p w:rsidR="009101FB" w:rsidRPr="00764102" w:rsidRDefault="009101FB" w:rsidP="00AC422E">
      <w:pPr>
        <w:spacing w:line="360" w:lineRule="auto"/>
        <w:jc w:val="both"/>
        <w:rPr>
          <w:bCs/>
          <w:kern w:val="32"/>
        </w:rPr>
      </w:pPr>
      <w:r>
        <w:rPr>
          <w:bCs/>
          <w:kern w:val="32"/>
        </w:rPr>
        <w:t xml:space="preserve">Pure la sede periferica Giardini addempie agli Standard pedagogici in quanto gli spazi sono </w:t>
      </w:r>
      <w:r w:rsidR="00AC422E">
        <w:rPr>
          <w:bCs/>
          <w:kern w:val="32"/>
        </w:rPr>
        <w:t>predisposti in base agli stessi, li`e`ubicata pure la sala docenti con la rispettiva biblioteca.</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9101FB">
        <w:rPr>
          <w:bCs/>
          <w:kern w:val="32"/>
        </w:rPr>
        <w:t>Devo</w:t>
      </w:r>
      <w:r w:rsidRPr="00764102">
        <w:rPr>
          <w:bCs/>
          <w:kern w:val="32"/>
        </w:rPr>
        <w:t xml:space="preserve"> sottolineare la grande importanza del lavoro svolto durante tutto l`anno pedagogico in </w:t>
      </w:r>
    </w:p>
    <w:p w:rsidR="0022255F" w:rsidRPr="00764102" w:rsidRDefault="0022255F" w:rsidP="00AC422E">
      <w:pPr>
        <w:spacing w:line="360" w:lineRule="auto"/>
        <w:jc w:val="both"/>
        <w:rPr>
          <w:bCs/>
          <w:kern w:val="32"/>
        </w:rPr>
      </w:pPr>
      <w:r w:rsidRPr="00764102">
        <w:rPr>
          <w:bCs/>
          <w:kern w:val="32"/>
        </w:rPr>
        <w:t xml:space="preserve">primis delle docenti, della pedagogista, </w:t>
      </w:r>
      <w:r w:rsidR="00B10762">
        <w:rPr>
          <w:bCs/>
          <w:kern w:val="32"/>
        </w:rPr>
        <w:t xml:space="preserve">dell`infermiera - </w:t>
      </w:r>
      <w:r w:rsidRPr="00764102">
        <w:rPr>
          <w:bCs/>
          <w:kern w:val="32"/>
        </w:rPr>
        <w:t xml:space="preserve">dei collaboratori professionali nei progetti pensati ai bambini delle singole sezioni.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Anche quest`anno abbiamo accompagnato un numero molto elevato di bambini </w:t>
      </w:r>
    </w:p>
    <w:p w:rsidR="0022255F" w:rsidRPr="00764102" w:rsidRDefault="0022255F" w:rsidP="00AC422E">
      <w:pPr>
        <w:spacing w:line="360" w:lineRule="auto"/>
        <w:jc w:val="both"/>
        <w:rPr>
          <w:bCs/>
          <w:kern w:val="32"/>
        </w:rPr>
      </w:pPr>
      <w:r w:rsidRPr="00764102">
        <w:rPr>
          <w:bCs/>
          <w:kern w:val="32"/>
        </w:rPr>
        <w:t xml:space="preserve">alla prima classe dell`elementare con insegnamento in “Giuseppina Martinuzzi”. Durante </w:t>
      </w:r>
    </w:p>
    <w:p w:rsidR="0022255F" w:rsidRPr="00764102" w:rsidRDefault="0022255F" w:rsidP="00AC422E">
      <w:pPr>
        <w:spacing w:line="360" w:lineRule="auto"/>
        <w:jc w:val="both"/>
        <w:rPr>
          <w:bCs/>
          <w:kern w:val="32"/>
        </w:rPr>
      </w:pPr>
      <w:r w:rsidRPr="00764102">
        <w:rPr>
          <w:bCs/>
          <w:kern w:val="32"/>
        </w:rPr>
        <w:t xml:space="preserve">tutto l' anno pedagogico, in conformita` con i bisogni dei genitori, l’orario di lavoro della </w:t>
      </w:r>
    </w:p>
    <w:p w:rsidR="0022255F" w:rsidRPr="00764102" w:rsidRDefault="0022255F" w:rsidP="00AC422E">
      <w:pPr>
        <w:spacing w:line="360" w:lineRule="auto"/>
        <w:jc w:val="both"/>
        <w:rPr>
          <w:bCs/>
          <w:kern w:val="32"/>
        </w:rPr>
      </w:pPr>
      <w:r w:rsidRPr="00764102">
        <w:rPr>
          <w:bCs/>
          <w:kern w:val="32"/>
        </w:rPr>
        <w:t>scuola materna e</w:t>
      </w:r>
      <w:r w:rsidR="009101FB">
        <w:rPr>
          <w:bCs/>
          <w:kern w:val="32"/>
        </w:rPr>
        <w:t>`</w:t>
      </w:r>
      <w:r w:rsidRPr="00764102">
        <w:rPr>
          <w:bCs/>
          <w:kern w:val="32"/>
        </w:rPr>
        <w:t xml:space="preserve"> stato dalle 6.30 </w:t>
      </w:r>
      <w:r w:rsidR="00B10762">
        <w:rPr>
          <w:bCs/>
          <w:kern w:val="32"/>
        </w:rPr>
        <w:t xml:space="preserve">ossia dalle 7 </w:t>
      </w:r>
      <w:r w:rsidRPr="00764102">
        <w:rPr>
          <w:bCs/>
          <w:kern w:val="32"/>
        </w:rPr>
        <w:t xml:space="preserve">alle </w:t>
      </w:r>
      <w:r w:rsidR="00B10762">
        <w:rPr>
          <w:bCs/>
          <w:kern w:val="32"/>
        </w:rPr>
        <w:t>16.30, rispettivamente alle ore</w:t>
      </w:r>
      <w:r w:rsidRPr="00764102">
        <w:rPr>
          <w:bCs/>
          <w:kern w:val="32"/>
        </w:rPr>
        <w:t xml:space="preserve">17, sempre entro il programma completo a giornata intera ovvero di 10 ore, mentre nella sezione Mondo Bimbo dalle 8.30 alle 11.30. </w:t>
      </w:r>
    </w:p>
    <w:p w:rsidR="0022255F" w:rsidRPr="00764102" w:rsidRDefault="0022255F" w:rsidP="00AC422E">
      <w:pPr>
        <w:spacing w:line="360" w:lineRule="auto"/>
        <w:jc w:val="both"/>
        <w:rPr>
          <w:bCs/>
          <w:kern w:val="32"/>
        </w:rPr>
      </w:pPr>
      <w:r w:rsidRPr="00764102">
        <w:rPr>
          <w:bCs/>
          <w:kern w:val="32"/>
        </w:rPr>
        <w:t>Abbiamo voluto cambiare l`orario di chiusura, dunque fino alle 17 per venire incontro ai genitori che hanno bisogno. Non e`successo mai che un bambino entrato alle 6,30 sia rimasto fino alle 17.</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In base al Piano e il programma di lavoro annuale della nostr</w:t>
      </w:r>
      <w:r w:rsidR="009D1E3F">
        <w:rPr>
          <w:bCs/>
          <w:kern w:val="32"/>
        </w:rPr>
        <w:t>a istituzione, col 1 luglio 2019</w:t>
      </w:r>
      <w:r w:rsidRPr="00764102">
        <w:rPr>
          <w:bCs/>
          <w:kern w:val="32"/>
        </w:rPr>
        <w:t xml:space="preserve"> si e</w:t>
      </w:r>
      <w:r w:rsidR="009101FB">
        <w:rPr>
          <w:bCs/>
          <w:kern w:val="32"/>
        </w:rPr>
        <w:t>`</w:t>
      </w:r>
      <w:r w:rsidRPr="00764102">
        <w:rPr>
          <w:bCs/>
          <w:kern w:val="32"/>
        </w:rPr>
        <w:t xml:space="preserve"> iniziato con il lavoro estivo. Quest`estate abbiamo avuto molti bambini </w:t>
      </w:r>
    </w:p>
    <w:p w:rsidR="0022255F" w:rsidRPr="00764102" w:rsidRDefault="0022255F" w:rsidP="00AC422E">
      <w:pPr>
        <w:spacing w:line="360" w:lineRule="auto"/>
        <w:jc w:val="both"/>
        <w:rPr>
          <w:bCs/>
          <w:kern w:val="32"/>
        </w:rPr>
      </w:pPr>
      <w:r w:rsidRPr="00764102">
        <w:rPr>
          <w:bCs/>
          <w:kern w:val="32"/>
        </w:rPr>
        <w:t xml:space="preserve">annunciatisi per il lavoro estivo, </w:t>
      </w:r>
      <w:r w:rsidR="00232730" w:rsidRPr="00764102">
        <w:rPr>
          <w:bCs/>
          <w:kern w:val="32"/>
        </w:rPr>
        <w:t>e di conseguenza erano aperte all`accoglienza</w:t>
      </w:r>
      <w:r w:rsidR="00A06C5B">
        <w:rPr>
          <w:bCs/>
          <w:kern w:val="32"/>
        </w:rPr>
        <w:t xml:space="preserve"> dapprima 6 poi </w:t>
      </w:r>
      <w:r w:rsidR="00232730" w:rsidRPr="00764102">
        <w:rPr>
          <w:bCs/>
          <w:kern w:val="32"/>
        </w:rPr>
        <w:t xml:space="preserve"> 4 </w:t>
      </w:r>
      <w:r w:rsidR="00A06C5B">
        <w:rPr>
          <w:bCs/>
          <w:kern w:val="32"/>
        </w:rPr>
        <w:t xml:space="preserve">ed infine 2 </w:t>
      </w:r>
      <w:r w:rsidR="00232730" w:rsidRPr="00764102">
        <w:rPr>
          <w:bCs/>
          <w:kern w:val="32"/>
        </w:rPr>
        <w:t>sezioni durante luglio ed agosto.</w:t>
      </w:r>
    </w:p>
    <w:p w:rsidR="00232730" w:rsidRPr="00764102" w:rsidRDefault="00232730"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L’ istituzione prescolare impiega 37 dipendenti a tempo indeterminato secondo i </w:t>
      </w:r>
    </w:p>
    <w:p w:rsidR="0022255F" w:rsidRPr="00764102" w:rsidRDefault="0022255F" w:rsidP="00AC422E">
      <w:pPr>
        <w:spacing w:line="360" w:lineRule="auto"/>
        <w:jc w:val="both"/>
        <w:rPr>
          <w:bCs/>
          <w:kern w:val="32"/>
        </w:rPr>
      </w:pPr>
      <w:r w:rsidRPr="00764102">
        <w:rPr>
          <w:bCs/>
          <w:kern w:val="32"/>
        </w:rPr>
        <w:t xml:space="preserve">compiti e le mansioni: </w:t>
      </w:r>
    </w:p>
    <w:p w:rsidR="0022255F" w:rsidRPr="00764102" w:rsidRDefault="0022255F" w:rsidP="00AC422E">
      <w:pPr>
        <w:spacing w:line="360" w:lineRule="auto"/>
        <w:jc w:val="both"/>
        <w:rPr>
          <w:bCs/>
          <w:kern w:val="32"/>
        </w:rPr>
      </w:pPr>
    </w:p>
    <w:p w:rsidR="0022255F" w:rsidRPr="00764102" w:rsidRDefault="009D1E3F" w:rsidP="00AC422E">
      <w:pPr>
        <w:spacing w:line="360" w:lineRule="auto"/>
        <w:jc w:val="both"/>
        <w:rPr>
          <w:bCs/>
          <w:kern w:val="32"/>
        </w:rPr>
      </w:pPr>
      <w:r>
        <w:rPr>
          <w:bCs/>
          <w:kern w:val="32"/>
        </w:rPr>
        <w:t>- 18</w:t>
      </w:r>
      <w:r w:rsidR="0022255F" w:rsidRPr="00764102">
        <w:rPr>
          <w:bCs/>
          <w:kern w:val="32"/>
        </w:rPr>
        <w:t xml:space="preserve"> educatrici </w:t>
      </w:r>
    </w:p>
    <w:p w:rsidR="0022255F" w:rsidRPr="00764102" w:rsidRDefault="009D1E3F" w:rsidP="00AC422E">
      <w:pPr>
        <w:spacing w:line="360" w:lineRule="auto"/>
        <w:jc w:val="both"/>
        <w:rPr>
          <w:bCs/>
          <w:kern w:val="32"/>
        </w:rPr>
      </w:pPr>
      <w:r>
        <w:rPr>
          <w:bCs/>
          <w:kern w:val="32"/>
        </w:rPr>
        <w:t>- 1 educatrice consulente</w:t>
      </w:r>
      <w:r w:rsidR="0022255F" w:rsidRPr="00764102">
        <w:rPr>
          <w:bCs/>
          <w:kern w:val="32"/>
        </w:rPr>
        <w:t xml:space="preserve"> </w:t>
      </w:r>
    </w:p>
    <w:p w:rsidR="0022255F" w:rsidRPr="00764102" w:rsidRDefault="0022255F" w:rsidP="00AC422E">
      <w:pPr>
        <w:spacing w:line="360" w:lineRule="auto"/>
        <w:jc w:val="both"/>
        <w:rPr>
          <w:bCs/>
          <w:kern w:val="32"/>
        </w:rPr>
      </w:pPr>
      <w:r w:rsidRPr="00764102">
        <w:rPr>
          <w:bCs/>
          <w:kern w:val="32"/>
        </w:rPr>
        <w:t xml:space="preserve">- 1 pedagogista </w:t>
      </w:r>
    </w:p>
    <w:p w:rsidR="0022255F" w:rsidRPr="00764102" w:rsidRDefault="0022255F" w:rsidP="00AC422E">
      <w:pPr>
        <w:spacing w:line="360" w:lineRule="auto"/>
        <w:jc w:val="both"/>
        <w:rPr>
          <w:bCs/>
          <w:kern w:val="32"/>
        </w:rPr>
      </w:pPr>
      <w:r w:rsidRPr="00764102">
        <w:rPr>
          <w:bCs/>
          <w:kern w:val="32"/>
        </w:rPr>
        <w:t xml:space="preserve">- 1 infermiera specializzata </w:t>
      </w:r>
    </w:p>
    <w:p w:rsidR="0022255F" w:rsidRPr="00764102" w:rsidRDefault="0022255F" w:rsidP="00AC422E">
      <w:pPr>
        <w:spacing w:line="360" w:lineRule="auto"/>
        <w:jc w:val="both"/>
        <w:rPr>
          <w:bCs/>
          <w:kern w:val="32"/>
        </w:rPr>
      </w:pPr>
      <w:r w:rsidRPr="00764102">
        <w:rPr>
          <w:bCs/>
          <w:kern w:val="32"/>
        </w:rPr>
        <w:t xml:space="preserve">- 3 operatori di profilo amministativo e finanziario ( 1 segretaria, 1 responsabile </w:t>
      </w:r>
    </w:p>
    <w:p w:rsidR="0022255F" w:rsidRPr="00764102" w:rsidRDefault="0022255F" w:rsidP="00AC422E">
      <w:pPr>
        <w:spacing w:line="360" w:lineRule="auto"/>
        <w:jc w:val="both"/>
        <w:rPr>
          <w:bCs/>
          <w:kern w:val="32"/>
        </w:rPr>
      </w:pPr>
      <w:r w:rsidRPr="00764102">
        <w:rPr>
          <w:bCs/>
          <w:kern w:val="32"/>
        </w:rPr>
        <w:t xml:space="preserve">alla contabilita e alle finanze e 1 amministratrice) </w:t>
      </w:r>
    </w:p>
    <w:p w:rsidR="0022255F" w:rsidRPr="00764102" w:rsidRDefault="0022255F" w:rsidP="00AC422E">
      <w:pPr>
        <w:spacing w:line="360" w:lineRule="auto"/>
        <w:jc w:val="both"/>
        <w:rPr>
          <w:bCs/>
          <w:kern w:val="32"/>
        </w:rPr>
      </w:pPr>
      <w:r w:rsidRPr="00764102">
        <w:rPr>
          <w:bCs/>
          <w:kern w:val="32"/>
        </w:rPr>
        <w:t xml:space="preserve">- la direttrice </w:t>
      </w:r>
    </w:p>
    <w:p w:rsidR="0022255F" w:rsidRPr="00764102" w:rsidRDefault="0022255F" w:rsidP="00AC422E">
      <w:pPr>
        <w:spacing w:line="360" w:lineRule="auto"/>
        <w:jc w:val="both"/>
        <w:rPr>
          <w:bCs/>
          <w:kern w:val="32"/>
        </w:rPr>
      </w:pPr>
      <w:r w:rsidRPr="00764102">
        <w:rPr>
          <w:bCs/>
          <w:kern w:val="32"/>
        </w:rPr>
        <w:t xml:space="preserve">- 12 dipendenti addetti alle attivita tecnico- ausiliarie (cuochi, inservienti, </w:t>
      </w:r>
    </w:p>
    <w:p w:rsidR="0022255F" w:rsidRDefault="0022255F" w:rsidP="00AC422E">
      <w:pPr>
        <w:spacing w:line="360" w:lineRule="auto"/>
        <w:jc w:val="both"/>
        <w:rPr>
          <w:bCs/>
          <w:kern w:val="32"/>
        </w:rPr>
      </w:pPr>
      <w:r w:rsidRPr="00764102">
        <w:rPr>
          <w:bCs/>
          <w:kern w:val="32"/>
        </w:rPr>
        <w:t xml:space="preserve">bidello- fuochista-autista) </w:t>
      </w:r>
    </w:p>
    <w:p w:rsidR="009101FB" w:rsidRPr="00764102" w:rsidRDefault="009101FB" w:rsidP="00AC422E">
      <w:pPr>
        <w:spacing w:line="360" w:lineRule="auto"/>
        <w:jc w:val="both"/>
        <w:rPr>
          <w:bCs/>
          <w:kern w:val="32"/>
        </w:rPr>
      </w:pPr>
    </w:p>
    <w:p w:rsidR="0022255F" w:rsidRPr="00764102" w:rsidRDefault="009D1E3F" w:rsidP="00AC422E">
      <w:pPr>
        <w:spacing w:line="360" w:lineRule="auto"/>
        <w:jc w:val="both"/>
        <w:rPr>
          <w:bCs/>
          <w:kern w:val="32"/>
        </w:rPr>
      </w:pPr>
      <w:r>
        <w:rPr>
          <w:bCs/>
          <w:kern w:val="32"/>
        </w:rPr>
        <w:t xml:space="preserve">Il </w:t>
      </w:r>
      <w:r w:rsidR="0022255F" w:rsidRPr="00764102">
        <w:rPr>
          <w:bCs/>
          <w:kern w:val="32"/>
        </w:rPr>
        <w:t xml:space="preserve">Consiglio d’ amministrazione formato da 5 membri come segue: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Elena Gattoni Stepanov – presidente </w:t>
      </w:r>
    </w:p>
    <w:p w:rsidR="0022255F" w:rsidRPr="00764102" w:rsidRDefault="0022255F" w:rsidP="00AC422E">
      <w:pPr>
        <w:spacing w:line="360" w:lineRule="auto"/>
        <w:jc w:val="both"/>
        <w:rPr>
          <w:bCs/>
          <w:kern w:val="32"/>
        </w:rPr>
      </w:pPr>
      <w:r w:rsidRPr="00764102">
        <w:rPr>
          <w:bCs/>
          <w:kern w:val="32"/>
        </w:rPr>
        <w:t xml:space="preserve">- Sergio Stupar – vicepresidente </w:t>
      </w:r>
    </w:p>
    <w:p w:rsidR="0022255F" w:rsidRPr="00764102" w:rsidRDefault="0022255F" w:rsidP="00AC422E">
      <w:pPr>
        <w:spacing w:line="360" w:lineRule="auto"/>
        <w:jc w:val="both"/>
        <w:rPr>
          <w:bCs/>
          <w:kern w:val="32"/>
        </w:rPr>
      </w:pPr>
      <w:r w:rsidRPr="00764102">
        <w:rPr>
          <w:bCs/>
          <w:kern w:val="32"/>
        </w:rPr>
        <w:t xml:space="preserve">- Ervino Quarantotto – membro </w:t>
      </w:r>
    </w:p>
    <w:p w:rsidR="0022255F" w:rsidRPr="00764102" w:rsidRDefault="0022255F" w:rsidP="00AC422E">
      <w:pPr>
        <w:spacing w:line="360" w:lineRule="auto"/>
        <w:jc w:val="both"/>
        <w:rPr>
          <w:bCs/>
          <w:kern w:val="32"/>
        </w:rPr>
      </w:pPr>
      <w:r w:rsidRPr="00764102">
        <w:rPr>
          <w:bCs/>
          <w:kern w:val="32"/>
        </w:rPr>
        <w:t xml:space="preserve">- Sandra Brakus Brženda – membro dalle file delle docenti </w:t>
      </w:r>
    </w:p>
    <w:p w:rsidR="0022255F" w:rsidRPr="00764102" w:rsidRDefault="009D1E3F" w:rsidP="00AC422E">
      <w:pPr>
        <w:spacing w:line="360" w:lineRule="auto"/>
        <w:jc w:val="both"/>
        <w:rPr>
          <w:bCs/>
          <w:kern w:val="32"/>
        </w:rPr>
      </w:pPr>
      <w:r>
        <w:rPr>
          <w:bCs/>
          <w:kern w:val="32"/>
        </w:rPr>
        <w:t xml:space="preserve">- Ana Čuić Tanković </w:t>
      </w:r>
      <w:r w:rsidR="0022255F" w:rsidRPr="00764102">
        <w:rPr>
          <w:bCs/>
          <w:kern w:val="32"/>
        </w:rPr>
        <w:t xml:space="preserve">– membro dalle file dei genitori </w:t>
      </w:r>
    </w:p>
    <w:p w:rsidR="0022255F" w:rsidRPr="00764102" w:rsidRDefault="0022255F" w:rsidP="00AC422E">
      <w:pPr>
        <w:spacing w:line="360" w:lineRule="auto"/>
        <w:jc w:val="both"/>
        <w:rPr>
          <w:bCs/>
          <w:kern w:val="32"/>
        </w:rPr>
      </w:pPr>
      <w:r w:rsidRPr="00764102">
        <w:rPr>
          <w:bCs/>
          <w:kern w:val="32"/>
        </w:rPr>
        <w:t xml:space="preserve">Durante l’ anno pedagogico sono state realizzate le seguenti sedute del Consiglio </w:t>
      </w:r>
    </w:p>
    <w:p w:rsidR="0022255F" w:rsidRPr="00764102" w:rsidRDefault="0022255F" w:rsidP="00AC422E">
      <w:pPr>
        <w:spacing w:line="360" w:lineRule="auto"/>
        <w:jc w:val="both"/>
        <w:rPr>
          <w:bCs/>
          <w:kern w:val="32"/>
        </w:rPr>
      </w:pPr>
      <w:r w:rsidRPr="00764102">
        <w:rPr>
          <w:bCs/>
          <w:kern w:val="32"/>
        </w:rPr>
        <w:t xml:space="preserve">d’amministrazione alle quali sono state prese le seguenti decisioni: </w:t>
      </w:r>
    </w:p>
    <w:p w:rsidR="0022255F" w:rsidRPr="00764102" w:rsidRDefault="0022255F" w:rsidP="00AC422E">
      <w:pPr>
        <w:spacing w:line="360" w:lineRule="auto"/>
        <w:jc w:val="both"/>
        <w:rPr>
          <w:bCs/>
          <w:kern w:val="32"/>
        </w:rPr>
      </w:pPr>
    </w:p>
    <w:p w:rsidR="00E84783" w:rsidRDefault="00E84783" w:rsidP="00AC422E">
      <w:pPr>
        <w:spacing w:line="360" w:lineRule="auto"/>
        <w:jc w:val="both"/>
        <w:rPr>
          <w:rFonts w:ascii="Aharoni" w:hAnsi="Aharoni" w:cs="Aharoni"/>
          <w:bCs/>
          <w:kern w:val="32"/>
        </w:rPr>
      </w:pPr>
    </w:p>
    <w:p w:rsidR="0022255F" w:rsidRPr="005A15FD" w:rsidRDefault="0022255F" w:rsidP="00AC422E">
      <w:pPr>
        <w:spacing w:line="360" w:lineRule="auto"/>
        <w:jc w:val="both"/>
        <w:rPr>
          <w:rFonts w:ascii="Aharoni" w:hAnsi="Aharoni" w:cs="Aharoni"/>
          <w:bCs/>
          <w:kern w:val="32"/>
        </w:rPr>
      </w:pPr>
      <w:bookmarkStart w:id="0" w:name="_GoBack"/>
      <w:bookmarkEnd w:id="0"/>
      <w:r w:rsidRPr="005A15FD">
        <w:rPr>
          <w:rFonts w:ascii="Aharoni" w:hAnsi="Aharoni" w:cs="Aharoni"/>
          <w:bCs/>
          <w:kern w:val="32"/>
        </w:rPr>
        <w:t xml:space="preserve">ELENCO DELLE SEDUTE DEL CdA NELL`ANNO PEDAGOGICO </w:t>
      </w:r>
      <w:r w:rsidR="00B10762">
        <w:rPr>
          <w:rFonts w:ascii="Aharoni" w:hAnsi="Aharoni" w:cs="Aharoni"/>
          <w:bCs/>
          <w:kern w:val="32"/>
        </w:rPr>
        <w:t>2018/19</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vedi allegato /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Alla fine del mandato di questa formazione del Consiglio di amministrazione devo </w:t>
      </w:r>
    </w:p>
    <w:p w:rsidR="0022255F" w:rsidRPr="00764102" w:rsidRDefault="0022255F" w:rsidP="00AC422E">
      <w:pPr>
        <w:spacing w:line="360" w:lineRule="auto"/>
        <w:jc w:val="both"/>
        <w:rPr>
          <w:bCs/>
          <w:kern w:val="32"/>
        </w:rPr>
      </w:pPr>
      <w:r w:rsidRPr="00764102">
        <w:rPr>
          <w:bCs/>
          <w:kern w:val="32"/>
        </w:rPr>
        <w:t xml:space="preserve">sottolineare l`ottima collaborazione con tutti i membri che sono stati attivi, presenti e </w:t>
      </w:r>
    </w:p>
    <w:p w:rsidR="0022255F" w:rsidRPr="00764102" w:rsidRDefault="0022255F" w:rsidP="00AC422E">
      <w:pPr>
        <w:spacing w:line="360" w:lineRule="auto"/>
        <w:jc w:val="both"/>
        <w:rPr>
          <w:bCs/>
          <w:kern w:val="32"/>
        </w:rPr>
      </w:pPr>
      <w:r w:rsidRPr="00764102">
        <w:rPr>
          <w:bCs/>
          <w:kern w:val="32"/>
        </w:rPr>
        <w:t xml:space="preserve">costruttivi. Si sono sempre interessati allo sviluppo della scuola, hanno lavorato per gli </w:t>
      </w:r>
    </w:p>
    <w:p w:rsidR="0022255F" w:rsidRPr="00764102" w:rsidRDefault="0022255F" w:rsidP="00AC422E">
      <w:pPr>
        <w:spacing w:line="360" w:lineRule="auto"/>
        <w:jc w:val="both"/>
        <w:rPr>
          <w:bCs/>
          <w:kern w:val="32"/>
        </w:rPr>
      </w:pPr>
      <w:r w:rsidRPr="00764102">
        <w:rPr>
          <w:bCs/>
          <w:kern w:val="32"/>
        </w:rPr>
        <w:t xml:space="preserve">interessi della scuola stessa. Il CdA si e`riunito regolarmente su proposta della direzione </w:t>
      </w:r>
    </w:p>
    <w:p w:rsidR="0022255F" w:rsidRPr="00764102" w:rsidRDefault="0022255F" w:rsidP="00AC422E">
      <w:pPr>
        <w:spacing w:line="360" w:lineRule="auto"/>
        <w:jc w:val="both"/>
        <w:rPr>
          <w:bCs/>
          <w:kern w:val="32"/>
        </w:rPr>
      </w:pPr>
      <w:r w:rsidRPr="00764102">
        <w:rPr>
          <w:bCs/>
          <w:kern w:val="32"/>
        </w:rPr>
        <w:t xml:space="preserve">seguendo gli obblighi sia fiscali, finanziari ma soprattutto anche amministrativi nonche` </w:t>
      </w:r>
    </w:p>
    <w:p w:rsidR="009101FB" w:rsidRDefault="0022255F" w:rsidP="009D1E3F">
      <w:pPr>
        <w:spacing w:line="360" w:lineRule="auto"/>
        <w:jc w:val="both"/>
        <w:rPr>
          <w:bCs/>
          <w:kern w:val="32"/>
        </w:rPr>
      </w:pPr>
      <w:r w:rsidRPr="00764102">
        <w:rPr>
          <w:bCs/>
          <w:kern w:val="32"/>
        </w:rPr>
        <w:t xml:space="preserve">quelli didattico pedagogici ed organizzativi. </w:t>
      </w:r>
      <w:r w:rsidR="009D1E3F">
        <w:rPr>
          <w:bCs/>
          <w:kern w:val="32"/>
        </w:rPr>
        <w:t>Il membro eletto da parte dei genitori il signor Mauro Hervat ha terminato il suo mandato ed e`stata eletta a nome dei genitori la signora Ana Čuić Tanković mentre gli altri membri sono stati riconfermati ( da parte del fondatore e con le elezioni interne per l`educatrice e per il genitore ).</w:t>
      </w:r>
    </w:p>
    <w:p w:rsidR="009101FB" w:rsidRDefault="009101FB" w:rsidP="00AC422E">
      <w:pPr>
        <w:spacing w:line="360" w:lineRule="auto"/>
        <w:jc w:val="both"/>
        <w:rPr>
          <w:bCs/>
          <w:kern w:val="32"/>
        </w:rPr>
      </w:pPr>
    </w:p>
    <w:p w:rsidR="009101FB" w:rsidRPr="00764102" w:rsidRDefault="009101FB" w:rsidP="00AC422E">
      <w:pPr>
        <w:spacing w:line="360" w:lineRule="auto"/>
        <w:jc w:val="both"/>
        <w:rPr>
          <w:bCs/>
          <w:kern w:val="32"/>
        </w:rPr>
      </w:pPr>
    </w:p>
    <w:p w:rsidR="00AC422E" w:rsidRDefault="00AC422E" w:rsidP="00AC422E">
      <w:pPr>
        <w:spacing w:line="360" w:lineRule="auto"/>
        <w:jc w:val="both"/>
        <w:rPr>
          <w:bCs/>
          <w:kern w:val="32"/>
        </w:rPr>
      </w:pPr>
    </w:p>
    <w:p w:rsidR="0022255F" w:rsidRPr="00574F75" w:rsidRDefault="0022255F" w:rsidP="00AC422E">
      <w:pPr>
        <w:spacing w:line="360" w:lineRule="auto"/>
        <w:jc w:val="both"/>
        <w:rPr>
          <w:rFonts w:ascii="Aharoni" w:hAnsi="Aharoni" w:cs="Aharoni"/>
          <w:bCs/>
          <w:kern w:val="32"/>
        </w:rPr>
      </w:pPr>
      <w:r w:rsidRPr="00574F75">
        <w:rPr>
          <w:rFonts w:ascii="Aharoni" w:hAnsi="Aharoni" w:cs="Aharoni"/>
          <w:bCs/>
          <w:kern w:val="32"/>
        </w:rPr>
        <w:t xml:space="preserve">CONDIZIONI MATERIALI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Lo stato finanziario e` stabile ma si cerca in tutti i modi di essere parsimoniosi in </w:t>
      </w:r>
    </w:p>
    <w:p w:rsidR="0022255F" w:rsidRPr="00764102" w:rsidRDefault="0022255F" w:rsidP="00AC422E">
      <w:pPr>
        <w:spacing w:line="360" w:lineRule="auto"/>
        <w:jc w:val="both"/>
        <w:rPr>
          <w:bCs/>
          <w:kern w:val="32"/>
        </w:rPr>
      </w:pPr>
      <w:r w:rsidRPr="00764102">
        <w:rPr>
          <w:bCs/>
          <w:kern w:val="32"/>
        </w:rPr>
        <w:t xml:space="preserve">tutti i segmenti di lavoro. Abbiamo adempito a tutti gli obblighi in primis nei confronti dei </w:t>
      </w:r>
    </w:p>
    <w:p w:rsidR="0022255F" w:rsidRPr="00764102" w:rsidRDefault="0022255F" w:rsidP="00AC422E">
      <w:pPr>
        <w:spacing w:line="360" w:lineRule="auto"/>
        <w:jc w:val="both"/>
        <w:rPr>
          <w:bCs/>
          <w:kern w:val="32"/>
        </w:rPr>
      </w:pPr>
      <w:r w:rsidRPr="00764102">
        <w:rPr>
          <w:bCs/>
          <w:kern w:val="32"/>
        </w:rPr>
        <w:t xml:space="preserve">dipendenti ( stipendi in tempo, aiuti malattie, premi fedelta`, elargimenti in occasione delle </w:t>
      </w:r>
    </w:p>
    <w:p w:rsidR="0022255F" w:rsidRPr="00764102" w:rsidRDefault="00AC422E" w:rsidP="00AC422E">
      <w:pPr>
        <w:spacing w:line="360" w:lineRule="auto"/>
        <w:jc w:val="both"/>
        <w:rPr>
          <w:bCs/>
          <w:kern w:val="32"/>
        </w:rPr>
      </w:pPr>
      <w:r>
        <w:rPr>
          <w:bCs/>
          <w:kern w:val="32"/>
        </w:rPr>
        <w:t>ferie, nonche` indumenti e calzature da lavoro</w:t>
      </w:r>
      <w:r w:rsidR="0022255F" w:rsidRPr="00764102">
        <w:rPr>
          <w:bCs/>
          <w:kern w:val="32"/>
        </w:rPr>
        <w:t xml:space="preserve"> ) e naturalmente verso i fornitori di servizi ( cibo, energia, mezzi didattici…)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Abbiamo mantenuto i nostri spazi cercando di renderli accoglienti per i bambini</w:t>
      </w:r>
      <w:r w:rsidR="00AC422E">
        <w:rPr>
          <w:bCs/>
          <w:kern w:val="32"/>
        </w:rPr>
        <w:t>. Sono stati acquistati</w:t>
      </w:r>
      <w:r w:rsidRPr="00764102">
        <w:rPr>
          <w:bCs/>
          <w:kern w:val="32"/>
        </w:rPr>
        <w:t xml:space="preserve"> mobili e mezzi didattici nonche`libri e giocattoli per tutte le sezioni. </w:t>
      </w:r>
    </w:p>
    <w:p w:rsidR="0022255F" w:rsidRPr="00574F75" w:rsidRDefault="0022255F" w:rsidP="00AC422E">
      <w:pPr>
        <w:spacing w:line="360" w:lineRule="auto"/>
        <w:jc w:val="both"/>
        <w:rPr>
          <w:rFonts w:ascii="Aharoni" w:hAnsi="Aharoni" w:cs="Aharoni"/>
          <w:bCs/>
          <w:kern w:val="32"/>
        </w:rPr>
      </w:pPr>
    </w:p>
    <w:p w:rsidR="0022255F" w:rsidRPr="00574F75" w:rsidRDefault="0022255F" w:rsidP="00AC422E">
      <w:pPr>
        <w:spacing w:line="360" w:lineRule="auto"/>
        <w:jc w:val="both"/>
        <w:rPr>
          <w:rFonts w:ascii="Aharoni" w:hAnsi="Aharoni" w:cs="Aharoni"/>
          <w:bCs/>
          <w:kern w:val="32"/>
        </w:rPr>
      </w:pPr>
      <w:r w:rsidRPr="00574F75">
        <w:rPr>
          <w:rFonts w:ascii="Aharoni" w:hAnsi="Aharoni" w:cs="Aharoni"/>
          <w:bCs/>
          <w:kern w:val="32"/>
        </w:rPr>
        <w:t xml:space="preserve">RISTRUTTURAZIONE ED INVESTIMENTI IMPORTANTI </w:t>
      </w:r>
    </w:p>
    <w:p w:rsidR="0022255F" w:rsidRPr="00764102" w:rsidRDefault="0022255F" w:rsidP="00AC422E">
      <w:pPr>
        <w:spacing w:line="360" w:lineRule="auto"/>
        <w:jc w:val="both"/>
        <w:rPr>
          <w:bCs/>
          <w:kern w:val="32"/>
        </w:rPr>
      </w:pPr>
    </w:p>
    <w:p w:rsidR="00CF63BE" w:rsidRDefault="009C1565" w:rsidP="00AC422E">
      <w:pPr>
        <w:spacing w:line="360" w:lineRule="auto"/>
        <w:jc w:val="both"/>
        <w:rPr>
          <w:bCs/>
          <w:kern w:val="32"/>
        </w:rPr>
      </w:pPr>
      <w:r>
        <w:rPr>
          <w:bCs/>
          <w:kern w:val="32"/>
        </w:rPr>
        <w:t xml:space="preserve">Durante l`anno pedagogico </w:t>
      </w:r>
      <w:r w:rsidR="00B10762">
        <w:rPr>
          <w:bCs/>
          <w:kern w:val="32"/>
        </w:rPr>
        <w:t>2018/19</w:t>
      </w:r>
      <w:r>
        <w:rPr>
          <w:bCs/>
          <w:kern w:val="32"/>
        </w:rPr>
        <w:t xml:space="preserve"> sono stati fatti investvimenti non indifferenti per</w:t>
      </w:r>
      <w:r w:rsidR="00634A95">
        <w:rPr>
          <w:bCs/>
          <w:kern w:val="32"/>
        </w:rPr>
        <w:t xml:space="preserve"> i</w:t>
      </w:r>
      <w:r>
        <w:rPr>
          <w:bCs/>
          <w:kern w:val="32"/>
        </w:rPr>
        <w:t>l miglioramento delle condizioni della scuola stessa e della sua sicurezza e qualita`. Sono stati invesiti i mezzi ministeriali per l`arricchimento di spazi ad uso dei bambini ( mobili, angoli, tappeti…). Nei mesi estivi sono state verni</w:t>
      </w:r>
      <w:r w:rsidR="00634A95">
        <w:rPr>
          <w:bCs/>
          <w:kern w:val="32"/>
        </w:rPr>
        <w:t>ciate le sezioni perif</w:t>
      </w:r>
      <w:r w:rsidR="00CF63BE">
        <w:rPr>
          <w:bCs/>
          <w:kern w:val="32"/>
        </w:rPr>
        <w:t>eriche Pi</w:t>
      </w:r>
      <w:r>
        <w:rPr>
          <w:bCs/>
          <w:kern w:val="32"/>
        </w:rPr>
        <w:t>nguino e Del</w:t>
      </w:r>
      <w:r w:rsidR="00CF63BE">
        <w:rPr>
          <w:bCs/>
          <w:kern w:val="32"/>
        </w:rPr>
        <w:t xml:space="preserve">fini. </w:t>
      </w:r>
    </w:p>
    <w:p w:rsidR="00415961" w:rsidRDefault="00415961" w:rsidP="00AC422E">
      <w:pPr>
        <w:spacing w:line="360" w:lineRule="auto"/>
        <w:jc w:val="both"/>
        <w:rPr>
          <w:bCs/>
          <w:kern w:val="32"/>
        </w:rPr>
      </w:pPr>
    </w:p>
    <w:p w:rsidR="009D1E3F" w:rsidRDefault="009D1E3F" w:rsidP="00AC422E">
      <w:pPr>
        <w:spacing w:line="360" w:lineRule="auto"/>
        <w:jc w:val="both"/>
        <w:rPr>
          <w:bCs/>
          <w:kern w:val="32"/>
        </w:rPr>
      </w:pPr>
    </w:p>
    <w:p w:rsidR="009D1E3F" w:rsidRDefault="009D1E3F" w:rsidP="00AC422E">
      <w:pPr>
        <w:spacing w:line="360" w:lineRule="auto"/>
        <w:jc w:val="both"/>
        <w:rPr>
          <w:bCs/>
          <w:kern w:val="32"/>
        </w:rPr>
      </w:pPr>
    </w:p>
    <w:p w:rsidR="00CF63BE" w:rsidRDefault="00CF63BE" w:rsidP="00AC422E">
      <w:pPr>
        <w:spacing w:line="360" w:lineRule="auto"/>
        <w:jc w:val="both"/>
        <w:rPr>
          <w:bCs/>
          <w:kern w:val="32"/>
        </w:rPr>
      </w:pPr>
      <w:r>
        <w:rPr>
          <w:bCs/>
          <w:kern w:val="32"/>
        </w:rPr>
        <w:t>Abbiamo pure s</w:t>
      </w:r>
      <w:r w:rsidR="00634A95">
        <w:rPr>
          <w:bCs/>
          <w:kern w:val="32"/>
        </w:rPr>
        <w:t xml:space="preserve">istemato i mezzi del giardino: </w:t>
      </w:r>
      <w:r>
        <w:rPr>
          <w:bCs/>
          <w:kern w:val="32"/>
        </w:rPr>
        <w:t xml:space="preserve">in base al programma di Sicurezza e prevenzione – gli stessi sono stati verniciati, assicurati, e riparati. </w:t>
      </w:r>
    </w:p>
    <w:p w:rsidR="00A06C5B" w:rsidRPr="00A06C5B" w:rsidRDefault="00A06C5B" w:rsidP="00AC422E">
      <w:pPr>
        <w:spacing w:line="360" w:lineRule="auto"/>
        <w:jc w:val="both"/>
        <w:rPr>
          <w:bCs/>
          <w:i/>
          <w:kern w:val="32"/>
        </w:rPr>
      </w:pPr>
      <w:r w:rsidRPr="00A06C5B">
        <w:rPr>
          <w:bCs/>
          <w:i/>
          <w:kern w:val="32"/>
        </w:rPr>
        <w:t>L` investimento piu`grande, del valore di piu`di mezzo milione di kune e`stato sostenuto nel totale dal fondatore Citta`di Pola e cio`per la sostituzione della caldaia peri l riscaldamento. Infatti, abbiamo messo in disuso la caldaia a petrolio per passare al gas naturale. La Citta` di Pola assieme alla municipalizzata Plinara hanno investito sulla rete del gas naturale e di conseguenza avendo l`allaccio praticamente davanti alla porta abbiamo deciso di eliminare il petrolio come ekergente per passare al piu`pulito gas naturale. I lavori sono stati svolti da Plinara d.d. nei tempri previsti e dall`inizio della prossima stagione invernale il sistema di riscaldamento funzionera` a gas.</w:t>
      </w:r>
    </w:p>
    <w:p w:rsidR="009D1E3F" w:rsidRPr="00764102" w:rsidRDefault="009D1E3F" w:rsidP="00AC422E">
      <w:pPr>
        <w:spacing w:line="360" w:lineRule="auto"/>
        <w:jc w:val="both"/>
        <w:rPr>
          <w:bCs/>
          <w:kern w:val="32"/>
        </w:rPr>
      </w:pPr>
      <w:r w:rsidRPr="009D1E3F">
        <w:rPr>
          <w:bCs/>
          <w:noProof/>
          <w:kern w:val="32"/>
        </w:rPr>
        <w:drawing>
          <wp:inline distT="0" distB="0" distL="0" distR="0" wp14:anchorId="1D4017D0" wp14:editId="0354B88C">
            <wp:extent cx="2796682" cy="2790825"/>
            <wp:effectExtent l="0" t="0" r="3810" b="0"/>
            <wp:docPr id="2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pic:cNvPicPr>
                      <a:picLocks noChangeAspect="1"/>
                    </pic:cNvPicPr>
                  </pic:nvPicPr>
                  <pic:blipFill>
                    <a:blip r:embed="rId12"/>
                    <a:stretch>
                      <a:fillRect/>
                    </a:stretch>
                  </pic:blipFill>
                  <pic:spPr>
                    <a:xfrm>
                      <a:off x="0" y="0"/>
                      <a:ext cx="2805597" cy="2799722"/>
                    </a:xfrm>
                    <a:prstGeom prst="rect">
                      <a:avLst/>
                    </a:prstGeom>
                  </pic:spPr>
                </pic:pic>
              </a:graphicData>
            </a:graphic>
          </wp:inline>
        </w:drawing>
      </w:r>
      <w:r>
        <w:rPr>
          <w:bCs/>
          <w:noProof/>
          <w:kern w:val="32"/>
        </w:rPr>
        <w:drawing>
          <wp:inline distT="0" distB="0" distL="0" distR="0" wp14:anchorId="1A86FCBF">
            <wp:extent cx="2654637" cy="2647373"/>
            <wp:effectExtent l="0" t="0" r="0" b="63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9944" cy="2652665"/>
                    </a:xfrm>
                    <a:prstGeom prst="rect">
                      <a:avLst/>
                    </a:prstGeom>
                    <a:noFill/>
                  </pic:spPr>
                </pic:pic>
              </a:graphicData>
            </a:graphic>
          </wp:inline>
        </w:drawing>
      </w:r>
    </w:p>
    <w:p w:rsidR="00764102" w:rsidRDefault="00764102" w:rsidP="00634A95">
      <w:pPr>
        <w:spacing w:line="360" w:lineRule="auto"/>
        <w:jc w:val="center"/>
        <w:rPr>
          <w:bCs/>
          <w:kern w:val="32"/>
        </w:rPr>
      </w:pPr>
    </w:p>
    <w:p w:rsidR="00A06C5B" w:rsidRDefault="00A06C5B" w:rsidP="00AB55F3">
      <w:pPr>
        <w:tabs>
          <w:tab w:val="left" w:pos="2421"/>
        </w:tabs>
        <w:spacing w:line="360" w:lineRule="auto"/>
        <w:jc w:val="both"/>
        <w:rPr>
          <w:bCs/>
          <w:kern w:val="32"/>
        </w:rPr>
      </w:pPr>
    </w:p>
    <w:p w:rsidR="00A06C5B" w:rsidRPr="00A06C5B" w:rsidRDefault="00A06C5B" w:rsidP="00AB55F3">
      <w:pPr>
        <w:tabs>
          <w:tab w:val="left" w:pos="2421"/>
        </w:tabs>
        <w:spacing w:line="360" w:lineRule="auto"/>
        <w:jc w:val="both"/>
        <w:rPr>
          <w:b/>
          <w:bCs/>
          <w:i/>
          <w:kern w:val="32"/>
        </w:rPr>
      </w:pPr>
      <w:r w:rsidRPr="00A06C5B">
        <w:rPr>
          <w:b/>
          <w:bCs/>
          <w:i/>
          <w:kern w:val="32"/>
        </w:rPr>
        <w:t>Il calendario della nostra scuola dell`infanzia</w:t>
      </w:r>
    </w:p>
    <w:p w:rsidR="00AB55F3" w:rsidRDefault="009D1E3F" w:rsidP="00AB55F3">
      <w:pPr>
        <w:tabs>
          <w:tab w:val="left" w:pos="2421"/>
        </w:tabs>
        <w:spacing w:line="360" w:lineRule="auto"/>
        <w:jc w:val="both"/>
        <w:rPr>
          <w:bCs/>
          <w:kern w:val="32"/>
        </w:rPr>
      </w:pPr>
      <w:r>
        <w:rPr>
          <w:bCs/>
          <w:kern w:val="32"/>
        </w:rPr>
        <w:t>Il calendario e`il risultato del lavoro di tutte le sezioni sul tema invisible. Cio`che e`invisibile all`occhi esiste! Dunque i bambini assieme alle educatrici</w:t>
      </w:r>
      <w:r w:rsidR="00A06C5B">
        <w:rPr>
          <w:bCs/>
          <w:kern w:val="32"/>
        </w:rPr>
        <w:t xml:space="preserve"> hanno sperimentato il tema off</w:t>
      </w:r>
      <w:r>
        <w:rPr>
          <w:bCs/>
          <w:kern w:val="32"/>
        </w:rPr>
        <w:t>r</w:t>
      </w:r>
      <w:r w:rsidR="00A06C5B">
        <w:rPr>
          <w:bCs/>
          <w:kern w:val="32"/>
        </w:rPr>
        <w:t>en</w:t>
      </w:r>
      <w:r>
        <w:rPr>
          <w:bCs/>
          <w:kern w:val="32"/>
        </w:rPr>
        <w:t>doci le loro visioni dell`invisibile.</w:t>
      </w:r>
    </w:p>
    <w:p w:rsidR="00AB55F3" w:rsidRPr="00764102" w:rsidRDefault="00AB55F3" w:rsidP="00AB55F3">
      <w:pPr>
        <w:tabs>
          <w:tab w:val="left" w:pos="2421"/>
        </w:tabs>
        <w:spacing w:line="360" w:lineRule="auto"/>
        <w:jc w:val="both"/>
        <w:rPr>
          <w:bCs/>
          <w:kern w:val="32"/>
        </w:rPr>
      </w:pPr>
    </w:p>
    <w:p w:rsidR="00A06C5B" w:rsidRDefault="00A06C5B"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La Repubblica di Croazia continua a suffinanziare la nostra scuola essendo essa una scuola </w:t>
      </w:r>
    </w:p>
    <w:p w:rsidR="0022255F" w:rsidRPr="00764102" w:rsidRDefault="0022255F" w:rsidP="00AC422E">
      <w:pPr>
        <w:spacing w:line="360" w:lineRule="auto"/>
        <w:jc w:val="both"/>
        <w:rPr>
          <w:bCs/>
          <w:kern w:val="32"/>
        </w:rPr>
      </w:pPr>
      <w:r w:rsidRPr="00764102">
        <w:rPr>
          <w:bCs/>
          <w:kern w:val="32"/>
        </w:rPr>
        <w:t xml:space="preserve">per appartenenti alla comunita`nazionale italiana e grazie ai mezzi dello stesso abbiamo la </w:t>
      </w:r>
    </w:p>
    <w:p w:rsidR="0022255F" w:rsidRPr="00764102" w:rsidRDefault="0022255F" w:rsidP="00AC422E">
      <w:pPr>
        <w:spacing w:line="360" w:lineRule="auto"/>
        <w:jc w:val="both"/>
        <w:rPr>
          <w:bCs/>
          <w:kern w:val="32"/>
        </w:rPr>
      </w:pPr>
      <w:r w:rsidRPr="00764102">
        <w:rPr>
          <w:bCs/>
          <w:kern w:val="32"/>
        </w:rPr>
        <w:t xml:space="preserve">possibilita`di arricchire il contenuto didattico pedagogico e di offrire ai nostri bambini </w:t>
      </w:r>
    </w:p>
    <w:p w:rsidR="0022255F" w:rsidRPr="00764102" w:rsidRDefault="0022255F" w:rsidP="00AC422E">
      <w:pPr>
        <w:spacing w:line="360" w:lineRule="auto"/>
        <w:jc w:val="both"/>
        <w:rPr>
          <w:bCs/>
          <w:kern w:val="32"/>
        </w:rPr>
      </w:pPr>
      <w:r w:rsidRPr="00764102">
        <w:rPr>
          <w:bCs/>
          <w:kern w:val="32"/>
        </w:rPr>
        <w:t xml:space="preserve">spettacoli teatrali in lingua italiana, laboratori di arte scenica in lingua italiana e quant`altro </w:t>
      </w:r>
    </w:p>
    <w:p w:rsidR="0022255F" w:rsidRPr="00764102" w:rsidRDefault="0022255F" w:rsidP="00AC422E">
      <w:pPr>
        <w:spacing w:line="360" w:lineRule="auto"/>
        <w:jc w:val="both"/>
        <w:rPr>
          <w:bCs/>
          <w:kern w:val="32"/>
        </w:rPr>
      </w:pPr>
      <w:r w:rsidRPr="00764102">
        <w:rPr>
          <w:bCs/>
          <w:kern w:val="32"/>
        </w:rPr>
        <w:t xml:space="preserve">atto a mantenere e curare il nostro essere culturale e minoritario. Da quest`anno mezzi </w:t>
      </w:r>
    </w:p>
    <w:p w:rsidR="0022255F" w:rsidRPr="00764102" w:rsidRDefault="0022255F" w:rsidP="00AC422E">
      <w:pPr>
        <w:spacing w:line="360" w:lineRule="auto"/>
        <w:jc w:val="both"/>
        <w:rPr>
          <w:bCs/>
          <w:kern w:val="32"/>
        </w:rPr>
      </w:pPr>
      <w:r w:rsidRPr="00764102">
        <w:rPr>
          <w:bCs/>
          <w:kern w:val="32"/>
        </w:rPr>
        <w:t xml:space="preserve">pure per i bambini nell`ultimo anno di scuola dell`infanzia, sia da parte Ministeriale che da </w:t>
      </w:r>
    </w:p>
    <w:p w:rsidR="00E762BE" w:rsidRDefault="0022255F" w:rsidP="00AC422E">
      <w:pPr>
        <w:spacing w:line="360" w:lineRule="auto"/>
        <w:jc w:val="both"/>
        <w:rPr>
          <w:bCs/>
          <w:kern w:val="32"/>
        </w:rPr>
      </w:pPr>
      <w:r w:rsidRPr="00764102">
        <w:rPr>
          <w:bCs/>
          <w:kern w:val="32"/>
        </w:rPr>
        <w:t>lodare</w:t>
      </w:r>
      <w:r w:rsidR="00E762BE">
        <w:rPr>
          <w:bCs/>
          <w:kern w:val="32"/>
        </w:rPr>
        <w:t xml:space="preserve"> e ringraziare poiche`essi vanno a darci la possibilita`di avere i materiali a disposizione peri l miglioramente del lavoro educativo istruttivo.</w:t>
      </w:r>
    </w:p>
    <w:p w:rsidR="00A06C5B" w:rsidRPr="00A06C5B" w:rsidRDefault="00A06C5B" w:rsidP="00AC422E">
      <w:pPr>
        <w:spacing w:line="360" w:lineRule="auto"/>
        <w:jc w:val="both"/>
        <w:rPr>
          <w:b/>
          <w:bCs/>
          <w:i/>
          <w:kern w:val="32"/>
        </w:rPr>
      </w:pPr>
      <w:r w:rsidRPr="00A06C5B">
        <w:rPr>
          <w:b/>
          <w:bCs/>
          <w:i/>
          <w:kern w:val="32"/>
        </w:rPr>
        <w:t xml:space="preserve">PLAY(G)ROUND </w:t>
      </w:r>
    </w:p>
    <w:p w:rsidR="004E4813" w:rsidRDefault="00E762BE" w:rsidP="00AC422E">
      <w:pPr>
        <w:spacing w:line="360" w:lineRule="auto"/>
        <w:jc w:val="both"/>
        <w:rPr>
          <w:bCs/>
          <w:kern w:val="32"/>
        </w:rPr>
      </w:pPr>
      <w:r>
        <w:rPr>
          <w:bCs/>
          <w:kern w:val="32"/>
        </w:rPr>
        <w:t>La Regione istriana ha elargito 5.000,00 kn per</w:t>
      </w:r>
      <w:r w:rsidR="00A06C5B">
        <w:rPr>
          <w:bCs/>
          <w:kern w:val="32"/>
        </w:rPr>
        <w:t xml:space="preserve"> i</w:t>
      </w:r>
      <w:r>
        <w:rPr>
          <w:bCs/>
          <w:kern w:val="32"/>
        </w:rPr>
        <w:t xml:space="preserve">l progetto di Istituzionalizzazione della storia e della cultura del territorio </w:t>
      </w:r>
      <w:r w:rsidR="00A06C5B">
        <w:rPr>
          <w:bCs/>
          <w:kern w:val="32"/>
        </w:rPr>
        <w:t xml:space="preserve">. </w:t>
      </w:r>
      <w:r w:rsidR="009D1E3F">
        <w:rPr>
          <w:bCs/>
          <w:kern w:val="32"/>
        </w:rPr>
        <w:t>Il progetto regionale di quest`anno ha</w:t>
      </w:r>
      <w:r w:rsidR="00FC386A">
        <w:rPr>
          <w:bCs/>
          <w:kern w:val="32"/>
        </w:rPr>
        <w:t xml:space="preserve"> avuto come fine una mostra di lavori realizzata in comune con la DV Dječji vrtić Pula e precisamente: le sezioni del nido hanno sperimentato la liberta`di creazione dei piu`piccoli senza dare o porre limiti alla creativita`. Le educatrici che durante l`anno pedagogico hanno collaborato confrontandosi e collaborando hanno offerto due laboratori ( uno senza genitori e uno con i genitori ) proprio per osservare la liberta`del bambino piccolo. Cio`e`stato possibile anche grazie al supporto professionale dell`artista Premio Citta`di Pola , il pittore accademico e professiore Fulvio Juričić che per la prima volta ha sperimentato l`arte con bambini cosi`piccolini. La mostra PLAY(G)ROUND e`nata grazie all`impegno di tutti ma sprattutto di Fulvio Juričić e dell`educatrice Sara Pancun che ancora una volta e`stata portatrice di risultati fantastici. Abbiamo girato un film sulla nascita della mostra e del lavoro – della sfida monocromatica producendo il video, il catalogo, le immagini in fotografia in biando e nero che hanno stupito tutti. </w:t>
      </w:r>
    </w:p>
    <w:p w:rsidR="009D1E3F" w:rsidRDefault="00FC386A" w:rsidP="00AC422E">
      <w:pPr>
        <w:spacing w:line="360" w:lineRule="auto"/>
        <w:jc w:val="both"/>
        <w:rPr>
          <w:bCs/>
          <w:kern w:val="32"/>
        </w:rPr>
      </w:pPr>
      <w:r>
        <w:rPr>
          <w:bCs/>
          <w:kern w:val="32"/>
        </w:rPr>
        <w:t>L`allestimento della mostra dei lavori ( tecniche combinate su tela ) presso la galleria museo Sacri cuori che e`stata inaugurata per la Festa della citta`di Pola il 5 maggio ha accolto le famiglie e festeggiato la liberta`dei nostri bambini.</w:t>
      </w:r>
    </w:p>
    <w:p w:rsidR="004E4813" w:rsidRDefault="004E4813" w:rsidP="004E4813">
      <w:pPr>
        <w:spacing w:line="360" w:lineRule="auto"/>
        <w:jc w:val="center"/>
        <w:rPr>
          <w:bCs/>
          <w:kern w:val="32"/>
        </w:rPr>
      </w:pPr>
      <w:r>
        <w:rPr>
          <w:bCs/>
          <w:noProof/>
          <w:kern w:val="32"/>
        </w:rPr>
        <w:drawing>
          <wp:inline distT="0" distB="0" distL="0" distR="0">
            <wp:extent cx="4305309" cy="2423160"/>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SC044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06190" cy="2423656"/>
                    </a:xfrm>
                    <a:prstGeom prst="rect">
                      <a:avLst/>
                    </a:prstGeom>
                  </pic:spPr>
                </pic:pic>
              </a:graphicData>
            </a:graphic>
          </wp:inline>
        </w:drawing>
      </w:r>
    </w:p>
    <w:p w:rsidR="00FC386A" w:rsidRDefault="00FC386A" w:rsidP="00AC422E">
      <w:pPr>
        <w:spacing w:line="360" w:lineRule="auto"/>
        <w:jc w:val="both"/>
        <w:rPr>
          <w:bCs/>
          <w:kern w:val="32"/>
        </w:rPr>
      </w:pPr>
      <w:r>
        <w:rPr>
          <w:noProof/>
        </w:rPr>
        <w:drawing>
          <wp:inline distT="0" distB="0" distL="0" distR="0" wp14:anchorId="093A8BFB" wp14:editId="74563822">
            <wp:extent cx="2533650" cy="5067300"/>
            <wp:effectExtent l="0" t="0" r="0" b="0"/>
            <wp:docPr id="48" name="Slika 48" descr="Slikovni rezultat za playground otvorenje izloÅ¾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playground otvorenje izloÅ¾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8473" cy="5076945"/>
                    </a:xfrm>
                    <a:prstGeom prst="rect">
                      <a:avLst/>
                    </a:prstGeom>
                    <a:noFill/>
                    <a:ln>
                      <a:noFill/>
                    </a:ln>
                  </pic:spPr>
                </pic:pic>
              </a:graphicData>
            </a:graphic>
          </wp:inline>
        </w:drawing>
      </w:r>
      <w:r>
        <w:rPr>
          <w:bCs/>
          <w:noProof/>
          <w:kern w:val="32"/>
        </w:rPr>
        <w:drawing>
          <wp:inline distT="0" distB="0" distL="0" distR="0">
            <wp:extent cx="3210983" cy="4816475"/>
            <wp:effectExtent l="0" t="0" r="8890" b="317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zlozba_3_42GPRgV.jpg.1024x0_q85.jpg"/>
                    <pic:cNvPicPr/>
                  </pic:nvPicPr>
                  <pic:blipFill>
                    <a:blip r:embed="rId16">
                      <a:extLst>
                        <a:ext uri="{28A0092B-C50C-407E-A947-70E740481C1C}">
                          <a14:useLocalDpi xmlns:a14="http://schemas.microsoft.com/office/drawing/2010/main" val="0"/>
                        </a:ext>
                      </a:extLst>
                    </a:blip>
                    <a:stretch>
                      <a:fillRect/>
                    </a:stretch>
                  </pic:blipFill>
                  <pic:spPr>
                    <a:xfrm>
                      <a:off x="0" y="0"/>
                      <a:ext cx="3227643" cy="4841465"/>
                    </a:xfrm>
                    <a:prstGeom prst="rect">
                      <a:avLst/>
                    </a:prstGeom>
                  </pic:spPr>
                </pic:pic>
              </a:graphicData>
            </a:graphic>
          </wp:inline>
        </w:drawing>
      </w:r>
    </w:p>
    <w:p w:rsidR="00FC386A" w:rsidRDefault="00FC386A" w:rsidP="00AC422E">
      <w:pPr>
        <w:spacing w:line="360" w:lineRule="auto"/>
        <w:jc w:val="both"/>
        <w:rPr>
          <w:bCs/>
          <w:kern w:val="32"/>
        </w:rPr>
      </w:pPr>
      <w:r w:rsidRPr="00FC386A">
        <w:rPr>
          <w:bCs/>
          <w:noProof/>
          <w:kern w:val="32"/>
        </w:rPr>
        <w:drawing>
          <wp:inline distT="0" distB="0" distL="0" distR="0">
            <wp:extent cx="3228975" cy="3971390"/>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1718" cy="3987063"/>
                    </a:xfrm>
                    <a:prstGeom prst="rect">
                      <a:avLst/>
                    </a:prstGeom>
                    <a:noFill/>
                    <a:ln>
                      <a:noFill/>
                    </a:ln>
                  </pic:spPr>
                </pic:pic>
              </a:graphicData>
            </a:graphic>
          </wp:inline>
        </w:drawing>
      </w:r>
      <w:r w:rsidRPr="00FC386A">
        <w:rPr>
          <w:bCs/>
          <w:noProof/>
          <w:kern w:val="32"/>
        </w:rPr>
        <w:drawing>
          <wp:inline distT="0" distB="0" distL="0" distR="0">
            <wp:extent cx="2466975" cy="3816985"/>
            <wp:effectExtent l="0" t="0" r="9525"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5455" cy="3830106"/>
                    </a:xfrm>
                    <a:prstGeom prst="rect">
                      <a:avLst/>
                    </a:prstGeom>
                    <a:noFill/>
                    <a:ln>
                      <a:noFill/>
                    </a:ln>
                  </pic:spPr>
                </pic:pic>
              </a:graphicData>
            </a:graphic>
          </wp:inline>
        </w:drawing>
      </w:r>
    </w:p>
    <w:p w:rsidR="00FC386A" w:rsidRDefault="00FC386A" w:rsidP="00AC422E">
      <w:pPr>
        <w:spacing w:line="360" w:lineRule="auto"/>
        <w:jc w:val="both"/>
        <w:rPr>
          <w:bCs/>
          <w:kern w:val="32"/>
        </w:rPr>
      </w:pPr>
    </w:p>
    <w:p w:rsidR="00FC386A" w:rsidRDefault="00FC386A" w:rsidP="00AC422E">
      <w:pPr>
        <w:spacing w:line="360" w:lineRule="auto"/>
        <w:jc w:val="both"/>
        <w:rPr>
          <w:bCs/>
          <w:kern w:val="32"/>
        </w:rPr>
      </w:pPr>
    </w:p>
    <w:p w:rsidR="00FC386A" w:rsidRPr="00764102" w:rsidRDefault="00FC386A"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Durante tutto l’ anno pedagogico le educatrici di tutte le sezioni disponevano della </w:t>
      </w:r>
    </w:p>
    <w:p w:rsidR="0022255F" w:rsidRPr="00764102" w:rsidRDefault="0022255F" w:rsidP="00AC422E">
      <w:pPr>
        <w:spacing w:line="360" w:lineRule="auto"/>
        <w:jc w:val="both"/>
        <w:rPr>
          <w:bCs/>
          <w:kern w:val="32"/>
        </w:rPr>
      </w:pPr>
      <w:r w:rsidRPr="00764102">
        <w:rPr>
          <w:bCs/>
          <w:kern w:val="32"/>
        </w:rPr>
        <w:t>posssibilita`di acquisto di materiale di consumo presso cartolibrerie Aurea e</w:t>
      </w:r>
      <w:r w:rsidR="00E762BE">
        <w:rPr>
          <w:bCs/>
          <w:kern w:val="32"/>
        </w:rPr>
        <w:t xml:space="preserve"> / o</w:t>
      </w:r>
      <w:r w:rsidRPr="00764102">
        <w:rPr>
          <w:bCs/>
          <w:kern w:val="32"/>
        </w:rPr>
        <w:t xml:space="preserve"> Istarske </w:t>
      </w:r>
    </w:p>
    <w:p w:rsidR="0022255F" w:rsidRPr="00764102" w:rsidRDefault="00E762BE" w:rsidP="00AC422E">
      <w:pPr>
        <w:spacing w:line="360" w:lineRule="auto"/>
        <w:jc w:val="both"/>
        <w:rPr>
          <w:bCs/>
          <w:kern w:val="32"/>
        </w:rPr>
      </w:pPr>
      <w:r>
        <w:rPr>
          <w:bCs/>
          <w:kern w:val="32"/>
        </w:rPr>
        <w:t>knjižare in base alle possibilitia`finanziarie predisposte per loro.</w:t>
      </w:r>
    </w:p>
    <w:p w:rsidR="0022255F" w:rsidRPr="00764102" w:rsidRDefault="0022255F" w:rsidP="00AC422E">
      <w:pPr>
        <w:spacing w:line="360" w:lineRule="auto"/>
        <w:jc w:val="both"/>
        <w:rPr>
          <w:bCs/>
          <w:kern w:val="32"/>
        </w:rPr>
      </w:pPr>
      <w:r w:rsidRPr="00764102">
        <w:rPr>
          <w:bCs/>
          <w:kern w:val="32"/>
        </w:rPr>
        <w:t xml:space="preserve">A livello di Scuola dell`infanzia, abbiamo assicurato i mezzi per le visite sanitarie dei </w:t>
      </w:r>
    </w:p>
    <w:p w:rsidR="0022255F" w:rsidRPr="00764102" w:rsidRDefault="0022255F" w:rsidP="00AC422E">
      <w:pPr>
        <w:spacing w:line="360" w:lineRule="auto"/>
        <w:jc w:val="both"/>
        <w:rPr>
          <w:bCs/>
          <w:kern w:val="32"/>
        </w:rPr>
      </w:pPr>
      <w:r w:rsidRPr="00764102">
        <w:rPr>
          <w:bCs/>
          <w:kern w:val="32"/>
        </w:rPr>
        <w:t xml:space="preserve">dipendenti presso l’Istituto per la salute pubblica, i mezzi concordati per i servizi della </w:t>
      </w:r>
    </w:p>
    <w:p w:rsidR="0022255F" w:rsidRPr="00764102" w:rsidRDefault="0022255F" w:rsidP="00AC422E">
      <w:pPr>
        <w:spacing w:line="360" w:lineRule="auto"/>
        <w:jc w:val="both"/>
        <w:rPr>
          <w:bCs/>
          <w:kern w:val="32"/>
        </w:rPr>
      </w:pPr>
      <w:r w:rsidRPr="00764102">
        <w:rPr>
          <w:bCs/>
          <w:kern w:val="32"/>
        </w:rPr>
        <w:t xml:space="preserve">sicurezza, per le assicurazioni, per la protezione sul lavoro e per il perfezionamento ed </w:t>
      </w:r>
    </w:p>
    <w:p w:rsidR="0022255F" w:rsidRPr="00764102" w:rsidRDefault="0022255F" w:rsidP="00AC422E">
      <w:pPr>
        <w:spacing w:line="360" w:lineRule="auto"/>
        <w:jc w:val="both"/>
        <w:rPr>
          <w:bCs/>
          <w:kern w:val="32"/>
        </w:rPr>
      </w:pPr>
      <w:r w:rsidRPr="00764102">
        <w:rPr>
          <w:bCs/>
          <w:kern w:val="32"/>
        </w:rPr>
        <w:t xml:space="preserve">elevamento professionale dei dipendenti di tutti i profili. Sono stati assicurati i mezzi per la </w:t>
      </w:r>
    </w:p>
    <w:p w:rsidR="0022255F" w:rsidRPr="00764102" w:rsidRDefault="0022255F" w:rsidP="00AC422E">
      <w:pPr>
        <w:spacing w:line="360" w:lineRule="auto"/>
        <w:jc w:val="both"/>
        <w:rPr>
          <w:bCs/>
          <w:kern w:val="32"/>
        </w:rPr>
      </w:pPr>
      <w:r w:rsidRPr="00764102">
        <w:rPr>
          <w:bCs/>
          <w:kern w:val="32"/>
        </w:rPr>
        <w:t xml:space="preserve">documentazione pedagogica, per la letteratura scelta / sia per il quadro docenti che per la </w:t>
      </w:r>
    </w:p>
    <w:p w:rsidR="0022255F" w:rsidRPr="00764102" w:rsidRDefault="0022255F" w:rsidP="00AC422E">
      <w:pPr>
        <w:spacing w:line="360" w:lineRule="auto"/>
        <w:jc w:val="both"/>
        <w:rPr>
          <w:bCs/>
          <w:kern w:val="32"/>
        </w:rPr>
      </w:pPr>
      <w:r w:rsidRPr="00764102">
        <w:rPr>
          <w:bCs/>
          <w:kern w:val="32"/>
        </w:rPr>
        <w:t xml:space="preserve">legale nonche` responsabile delle finanze e contabilita` /, per i periodici e per i mezzi d’ </w:t>
      </w:r>
    </w:p>
    <w:p w:rsidR="0022255F" w:rsidRDefault="0022255F" w:rsidP="00AC422E">
      <w:pPr>
        <w:spacing w:line="360" w:lineRule="auto"/>
        <w:jc w:val="both"/>
        <w:rPr>
          <w:bCs/>
          <w:kern w:val="32"/>
        </w:rPr>
      </w:pPr>
      <w:r w:rsidRPr="00764102">
        <w:rPr>
          <w:bCs/>
          <w:kern w:val="32"/>
        </w:rPr>
        <w:t>in</w:t>
      </w:r>
      <w:r w:rsidR="00946A3C">
        <w:rPr>
          <w:bCs/>
          <w:kern w:val="32"/>
        </w:rPr>
        <w:t>formazione pubblica.</w:t>
      </w:r>
      <w:r w:rsidR="004E4813">
        <w:rPr>
          <w:bCs/>
          <w:kern w:val="32"/>
        </w:rPr>
        <w:t>La Citta`di Pola ha assicurato una polizza assicurativa sanitaria aggiuntiva per tutti i dipendenti.</w:t>
      </w:r>
    </w:p>
    <w:p w:rsidR="004E4813" w:rsidRPr="00764102" w:rsidRDefault="004E4813" w:rsidP="00AC422E">
      <w:pPr>
        <w:spacing w:line="360" w:lineRule="auto"/>
        <w:jc w:val="both"/>
        <w:rPr>
          <w:bCs/>
          <w:kern w:val="32"/>
        </w:rPr>
      </w:pPr>
    </w:p>
    <w:p w:rsidR="0022255F" w:rsidRPr="00764102" w:rsidRDefault="0022255F" w:rsidP="00AC422E">
      <w:pPr>
        <w:spacing w:line="360" w:lineRule="auto"/>
        <w:jc w:val="both"/>
        <w:rPr>
          <w:bCs/>
          <w:kern w:val="32"/>
        </w:rPr>
      </w:pPr>
    </w:p>
    <w:p w:rsidR="00946A3C" w:rsidRDefault="00946A3C"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Durante l`estate, come al solito abbiamo </w:t>
      </w:r>
      <w:r w:rsidR="00634A95">
        <w:rPr>
          <w:bCs/>
          <w:kern w:val="32"/>
        </w:rPr>
        <w:t>dovuto impiegare supplenti per assicurare</w:t>
      </w:r>
      <w:r w:rsidRPr="00764102">
        <w:rPr>
          <w:bCs/>
          <w:kern w:val="32"/>
        </w:rPr>
        <w:t xml:space="preserve"> l`uso </w:t>
      </w:r>
    </w:p>
    <w:p w:rsidR="0022255F" w:rsidRPr="00764102" w:rsidRDefault="0022255F" w:rsidP="00AC422E">
      <w:pPr>
        <w:spacing w:line="360" w:lineRule="auto"/>
        <w:jc w:val="both"/>
        <w:rPr>
          <w:bCs/>
          <w:kern w:val="32"/>
        </w:rPr>
      </w:pPr>
      <w:r w:rsidRPr="00764102">
        <w:rPr>
          <w:bCs/>
          <w:kern w:val="32"/>
        </w:rPr>
        <w:t xml:space="preserve">delle ferie da parte delle educatrici e i molti bambini che hanno frequentato la scuola </w:t>
      </w:r>
    </w:p>
    <w:p w:rsidR="0022255F" w:rsidRDefault="0022255F" w:rsidP="00AC422E">
      <w:pPr>
        <w:spacing w:line="360" w:lineRule="auto"/>
        <w:jc w:val="both"/>
        <w:rPr>
          <w:bCs/>
          <w:kern w:val="32"/>
        </w:rPr>
      </w:pPr>
      <w:r w:rsidRPr="00764102">
        <w:rPr>
          <w:bCs/>
          <w:kern w:val="32"/>
        </w:rPr>
        <w:t xml:space="preserve">dell`infanzia. </w:t>
      </w:r>
    </w:p>
    <w:p w:rsidR="0022255F" w:rsidRPr="00764102" w:rsidRDefault="0022255F" w:rsidP="00AC422E">
      <w:pPr>
        <w:spacing w:line="360" w:lineRule="auto"/>
        <w:jc w:val="both"/>
        <w:rPr>
          <w:bCs/>
          <w:kern w:val="32"/>
        </w:rPr>
      </w:pPr>
      <w:r w:rsidRPr="00764102">
        <w:rPr>
          <w:bCs/>
          <w:kern w:val="32"/>
        </w:rPr>
        <w:t>Abbiamo superato con successo la “prova” della Res</w:t>
      </w:r>
      <w:r w:rsidR="004E4813">
        <w:rPr>
          <w:bCs/>
          <w:kern w:val="32"/>
        </w:rPr>
        <w:t>ponsabilita` fiscale per il 2018.</w:t>
      </w:r>
      <w:r w:rsidRPr="00764102">
        <w:rPr>
          <w:bCs/>
          <w:kern w:val="32"/>
        </w:rPr>
        <w:t xml:space="preserve"> </w:t>
      </w:r>
    </w:p>
    <w:p w:rsidR="0022255F" w:rsidRPr="00764102" w:rsidRDefault="0022255F" w:rsidP="00AC422E">
      <w:pPr>
        <w:spacing w:line="360" w:lineRule="auto"/>
        <w:jc w:val="both"/>
        <w:rPr>
          <w:bCs/>
          <w:kern w:val="32"/>
        </w:rPr>
      </w:pPr>
      <w:r w:rsidRPr="00764102">
        <w:rPr>
          <w:bCs/>
          <w:kern w:val="32"/>
        </w:rPr>
        <w:t xml:space="preserve">Dopo il controllo effettuato da parte di specialisti della Citta` di Pola, abbiamo avuto </w:t>
      </w:r>
    </w:p>
    <w:p w:rsidR="00AB55F3" w:rsidRDefault="0022255F" w:rsidP="00AC422E">
      <w:pPr>
        <w:spacing w:line="360" w:lineRule="auto"/>
        <w:jc w:val="both"/>
        <w:rPr>
          <w:bCs/>
          <w:kern w:val="32"/>
        </w:rPr>
      </w:pPr>
      <w:r w:rsidRPr="00764102">
        <w:rPr>
          <w:bCs/>
          <w:kern w:val="32"/>
        </w:rPr>
        <w:t>conferma di aver lavorato in base alla legislatura finanziaria predisposta.</w:t>
      </w:r>
    </w:p>
    <w:p w:rsidR="00415961" w:rsidRDefault="00415961" w:rsidP="00AC422E">
      <w:pPr>
        <w:spacing w:line="360" w:lineRule="auto"/>
        <w:jc w:val="both"/>
        <w:rPr>
          <w:bCs/>
          <w:kern w:val="32"/>
        </w:rPr>
      </w:pPr>
    </w:p>
    <w:p w:rsidR="0022255F" w:rsidRPr="00574F75" w:rsidRDefault="0022255F" w:rsidP="00AC422E">
      <w:pPr>
        <w:spacing w:line="360" w:lineRule="auto"/>
        <w:jc w:val="both"/>
        <w:rPr>
          <w:rFonts w:ascii="Aharoni" w:hAnsi="Aharoni" w:cs="Aharoni"/>
          <w:bCs/>
          <w:kern w:val="32"/>
        </w:rPr>
      </w:pPr>
      <w:r w:rsidRPr="00574F75">
        <w:rPr>
          <w:rFonts w:ascii="Aharoni" w:hAnsi="Aharoni" w:cs="Aharoni"/>
          <w:bCs/>
          <w:kern w:val="32"/>
        </w:rPr>
        <w:t xml:space="preserve"> LAVORO EDUCATIVO-ISTRUTTIVO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Anche quest’ anno pedagogico abbiamo notato l’ aumento costante del numero dei </w:t>
      </w:r>
    </w:p>
    <w:p w:rsidR="0022255F" w:rsidRPr="00764102" w:rsidRDefault="0022255F" w:rsidP="00AC422E">
      <w:pPr>
        <w:spacing w:line="360" w:lineRule="auto"/>
        <w:jc w:val="both"/>
        <w:rPr>
          <w:bCs/>
          <w:kern w:val="32"/>
        </w:rPr>
      </w:pPr>
      <w:r w:rsidRPr="00764102">
        <w:rPr>
          <w:bCs/>
          <w:kern w:val="32"/>
        </w:rPr>
        <w:t xml:space="preserve">bambini in eta`da nido ( 1, 2 anni ) che hanno bisogno dei servizi dell’Istituzione. Durante le </w:t>
      </w:r>
    </w:p>
    <w:p w:rsidR="0022255F" w:rsidRPr="00764102" w:rsidRDefault="0022255F" w:rsidP="00AC422E">
      <w:pPr>
        <w:spacing w:line="360" w:lineRule="auto"/>
        <w:jc w:val="both"/>
        <w:rPr>
          <w:bCs/>
          <w:kern w:val="32"/>
        </w:rPr>
      </w:pPr>
      <w:r w:rsidRPr="00764102">
        <w:rPr>
          <w:bCs/>
          <w:kern w:val="32"/>
        </w:rPr>
        <w:t>iscri</w:t>
      </w:r>
      <w:r w:rsidR="004E4813">
        <w:rPr>
          <w:bCs/>
          <w:kern w:val="32"/>
        </w:rPr>
        <w:t>zioni realizzate nel giugno 2018</w:t>
      </w:r>
      <w:r w:rsidRPr="00764102">
        <w:rPr>
          <w:bCs/>
          <w:kern w:val="32"/>
        </w:rPr>
        <w:t xml:space="preserve"> abbiamo, di nuovo, dovuto affrontare il problema di un </w:t>
      </w:r>
    </w:p>
    <w:p w:rsidR="004E4813" w:rsidRDefault="0022255F" w:rsidP="00AC422E">
      <w:pPr>
        <w:spacing w:line="360" w:lineRule="auto"/>
        <w:jc w:val="both"/>
        <w:rPr>
          <w:bCs/>
          <w:kern w:val="32"/>
        </w:rPr>
      </w:pPr>
      <w:r w:rsidRPr="00764102">
        <w:rPr>
          <w:bCs/>
          <w:kern w:val="32"/>
        </w:rPr>
        <w:t>maggior numero di interessati rispetto al numero di posti liberi proprio per il nido</w:t>
      </w:r>
      <w:r w:rsidR="004E4813">
        <w:rPr>
          <w:bCs/>
          <w:kern w:val="32"/>
        </w:rPr>
        <w:t xml:space="preserve">. </w:t>
      </w:r>
      <w:r w:rsidR="00426869">
        <w:rPr>
          <w:bCs/>
          <w:kern w:val="32"/>
        </w:rPr>
        <w:t xml:space="preserve">Abbiamo accolto tutti i bambini con diritto di iscrizione e siamo anche riusciti a mantenere e continuare il lavoro nella sezione Mondo </w:t>
      </w:r>
      <w:r w:rsidR="004E4813">
        <w:rPr>
          <w:bCs/>
          <w:kern w:val="32"/>
        </w:rPr>
        <w:t>Bimbo che ha iniziato col 1.ottobre poiche`avevamo un numero minore di iscritti. Aprendo un secondo turno di iscrizioni, si sono iscritii latri bambini cosicche`abbiamo potuto iniziare col lavoro regolare anche se con un mese di posticipo.</w:t>
      </w:r>
    </w:p>
    <w:p w:rsidR="0022255F" w:rsidRPr="00764102" w:rsidRDefault="0022255F" w:rsidP="00AC422E">
      <w:pPr>
        <w:spacing w:line="360" w:lineRule="auto"/>
        <w:jc w:val="both"/>
        <w:rPr>
          <w:bCs/>
          <w:kern w:val="32"/>
        </w:rPr>
      </w:pPr>
      <w:r w:rsidRPr="00764102">
        <w:rPr>
          <w:bCs/>
          <w:kern w:val="32"/>
        </w:rPr>
        <w:t xml:space="preserve">Anche se erano presenti numerose difficolta, nel pianificare e nella realizzazione </w:t>
      </w:r>
    </w:p>
    <w:p w:rsidR="0022255F" w:rsidRPr="00764102" w:rsidRDefault="0022255F" w:rsidP="00AC422E">
      <w:pPr>
        <w:spacing w:line="360" w:lineRule="auto"/>
        <w:jc w:val="both"/>
        <w:rPr>
          <w:bCs/>
          <w:kern w:val="32"/>
        </w:rPr>
      </w:pPr>
      <w:r w:rsidRPr="00764102">
        <w:rPr>
          <w:bCs/>
          <w:kern w:val="32"/>
        </w:rPr>
        <w:t xml:space="preserve">del lavoro abbiamo applicato sistematicamente i principi dell’ Indirizzo programmatico dell’ </w:t>
      </w:r>
    </w:p>
    <w:p w:rsidR="0022255F" w:rsidRPr="00764102" w:rsidRDefault="0022255F" w:rsidP="00AC422E">
      <w:pPr>
        <w:spacing w:line="360" w:lineRule="auto"/>
        <w:jc w:val="both"/>
        <w:rPr>
          <w:bCs/>
          <w:kern w:val="32"/>
        </w:rPr>
      </w:pPr>
      <w:r w:rsidRPr="00764102">
        <w:rPr>
          <w:bCs/>
          <w:kern w:val="32"/>
        </w:rPr>
        <w:t xml:space="preserve">educazione e dell`istruzione dei bambini di eta prescolare ed il Curriculum nazionale. </w:t>
      </w:r>
    </w:p>
    <w:p w:rsidR="0022255F" w:rsidRPr="00764102" w:rsidRDefault="0022255F" w:rsidP="00AC422E">
      <w:pPr>
        <w:spacing w:line="360" w:lineRule="auto"/>
        <w:jc w:val="both"/>
        <w:rPr>
          <w:bCs/>
          <w:kern w:val="32"/>
        </w:rPr>
      </w:pPr>
      <w:r w:rsidRPr="00764102">
        <w:rPr>
          <w:bCs/>
          <w:kern w:val="32"/>
        </w:rPr>
        <w:t xml:space="preserve">Essendo la scuola dell`infanzia con programma in lingua italiana “copriamo” il </w:t>
      </w:r>
    </w:p>
    <w:p w:rsidR="0022255F" w:rsidRPr="00764102" w:rsidRDefault="0022255F" w:rsidP="00AC422E">
      <w:pPr>
        <w:spacing w:line="360" w:lineRule="auto"/>
        <w:jc w:val="both"/>
        <w:rPr>
          <w:bCs/>
          <w:kern w:val="32"/>
        </w:rPr>
      </w:pPr>
      <w:r w:rsidRPr="00764102">
        <w:rPr>
          <w:bCs/>
          <w:kern w:val="32"/>
        </w:rPr>
        <w:t xml:space="preserve">territorio dell`Istria meridionale accogliendo anche i bambini dei comuni limitrofi alla </w:t>
      </w:r>
    </w:p>
    <w:p w:rsidR="0022255F" w:rsidRPr="00764102" w:rsidRDefault="0022255F" w:rsidP="00AC422E">
      <w:pPr>
        <w:spacing w:line="360" w:lineRule="auto"/>
        <w:jc w:val="both"/>
        <w:rPr>
          <w:bCs/>
          <w:kern w:val="32"/>
        </w:rPr>
      </w:pPr>
      <w:r w:rsidRPr="00764102">
        <w:rPr>
          <w:bCs/>
          <w:kern w:val="32"/>
        </w:rPr>
        <w:t xml:space="preserve">Citta`di Pola che NON hanno la scuola dell`infanzia con programma in lingua italiana e </w:t>
      </w:r>
    </w:p>
    <w:p w:rsidR="0022255F" w:rsidRPr="00764102" w:rsidRDefault="0022255F" w:rsidP="00AC422E">
      <w:pPr>
        <w:spacing w:line="360" w:lineRule="auto"/>
        <w:jc w:val="both"/>
        <w:rPr>
          <w:bCs/>
          <w:kern w:val="32"/>
        </w:rPr>
      </w:pPr>
      <w:r w:rsidRPr="00764102">
        <w:rPr>
          <w:bCs/>
          <w:kern w:val="32"/>
        </w:rPr>
        <w:t xml:space="preserve">precisamente: Medolino, Lisignano e Marzana. </w:t>
      </w:r>
    </w:p>
    <w:p w:rsidR="0022255F" w:rsidRPr="00764102" w:rsidRDefault="0022255F" w:rsidP="00AC422E">
      <w:pPr>
        <w:spacing w:line="360" w:lineRule="auto"/>
        <w:jc w:val="both"/>
        <w:rPr>
          <w:bCs/>
          <w:kern w:val="32"/>
        </w:rPr>
      </w:pPr>
    </w:p>
    <w:p w:rsidR="0022255F" w:rsidRPr="004E4813" w:rsidRDefault="0022255F" w:rsidP="004E4813">
      <w:pPr>
        <w:spacing w:line="360" w:lineRule="auto"/>
        <w:jc w:val="center"/>
        <w:rPr>
          <w:bCs/>
          <w:i/>
          <w:kern w:val="32"/>
        </w:rPr>
      </w:pPr>
      <w:r w:rsidRPr="004E4813">
        <w:rPr>
          <w:bCs/>
          <w:i/>
          <w:kern w:val="32"/>
        </w:rPr>
        <w:t>Il nostro compito fondamentale e`la cura e la tutela per la lingua italiana ed il</w:t>
      </w:r>
    </w:p>
    <w:p w:rsidR="0022255F" w:rsidRPr="004E4813" w:rsidRDefault="0022255F" w:rsidP="004E4813">
      <w:pPr>
        <w:spacing w:line="360" w:lineRule="auto"/>
        <w:jc w:val="center"/>
        <w:rPr>
          <w:bCs/>
          <w:i/>
          <w:kern w:val="32"/>
        </w:rPr>
      </w:pPr>
      <w:r w:rsidRPr="004E4813">
        <w:rPr>
          <w:bCs/>
          <w:i/>
          <w:kern w:val="32"/>
        </w:rPr>
        <w:t>dialetto istroveneto nonche`la trasmissione della cultura, degli usi e costumi del nostro</w:t>
      </w:r>
    </w:p>
    <w:p w:rsidR="0022255F" w:rsidRPr="004E4813" w:rsidRDefault="0022255F" w:rsidP="004E4813">
      <w:pPr>
        <w:spacing w:line="360" w:lineRule="auto"/>
        <w:jc w:val="center"/>
        <w:rPr>
          <w:bCs/>
          <w:i/>
          <w:kern w:val="32"/>
        </w:rPr>
      </w:pPr>
      <w:r w:rsidRPr="004E4813">
        <w:rPr>
          <w:bCs/>
          <w:i/>
          <w:kern w:val="32"/>
        </w:rPr>
        <w:t>territorio.</w:t>
      </w:r>
    </w:p>
    <w:p w:rsidR="00AB55F3" w:rsidRDefault="00AB55F3"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In questo senso le molteplici attivita`di stretta collaborazione con la Comunita`degli italiani, </w:t>
      </w:r>
    </w:p>
    <w:p w:rsidR="0022255F" w:rsidRPr="00764102" w:rsidRDefault="0022255F" w:rsidP="00AC422E">
      <w:pPr>
        <w:spacing w:line="360" w:lineRule="auto"/>
        <w:jc w:val="both"/>
        <w:rPr>
          <w:bCs/>
          <w:kern w:val="32"/>
        </w:rPr>
      </w:pPr>
      <w:r w:rsidRPr="00764102">
        <w:rPr>
          <w:bCs/>
          <w:kern w:val="32"/>
        </w:rPr>
        <w:t xml:space="preserve">la verticale scolastica in lingua italiana, compresa l`Universita` Juraj Dobrila con il </w:t>
      </w:r>
    </w:p>
    <w:p w:rsidR="0022255F" w:rsidRPr="00764102" w:rsidRDefault="0022255F" w:rsidP="00AC422E">
      <w:pPr>
        <w:spacing w:line="360" w:lineRule="auto"/>
        <w:jc w:val="both"/>
        <w:rPr>
          <w:bCs/>
          <w:kern w:val="32"/>
        </w:rPr>
      </w:pPr>
      <w:r w:rsidRPr="00764102">
        <w:rPr>
          <w:bCs/>
          <w:kern w:val="32"/>
        </w:rPr>
        <w:t xml:space="preserve">Dipartimento per la formazione di educatori e maestri. Dalle relazioni delle educatrici e da </w:t>
      </w:r>
    </w:p>
    <w:p w:rsidR="0022255F" w:rsidRPr="00764102" w:rsidRDefault="0022255F" w:rsidP="00AC422E">
      <w:pPr>
        <w:spacing w:line="360" w:lineRule="auto"/>
        <w:jc w:val="both"/>
        <w:rPr>
          <w:bCs/>
          <w:kern w:val="32"/>
        </w:rPr>
      </w:pPr>
      <w:r w:rsidRPr="00764102">
        <w:rPr>
          <w:bCs/>
          <w:kern w:val="32"/>
        </w:rPr>
        <w:t xml:space="preserve">quanto ho potuto seguire direttamente il loro lavoro (dalla documentazione e dai risultati </w:t>
      </w:r>
    </w:p>
    <w:p w:rsidR="0022255F" w:rsidRPr="00764102" w:rsidRDefault="0022255F" w:rsidP="00AC422E">
      <w:pPr>
        <w:spacing w:line="360" w:lineRule="auto"/>
        <w:jc w:val="both"/>
        <w:rPr>
          <w:bCs/>
          <w:kern w:val="32"/>
        </w:rPr>
      </w:pPr>
      <w:r w:rsidRPr="00764102">
        <w:rPr>
          <w:bCs/>
          <w:kern w:val="32"/>
        </w:rPr>
        <w:t xml:space="preserve">visibili all`occhio) tutte le sezioni hanno scelto delle tematiche inerenti i piani e programmi </w:t>
      </w:r>
    </w:p>
    <w:p w:rsidR="0022255F" w:rsidRPr="00764102" w:rsidRDefault="0022255F" w:rsidP="00AC422E">
      <w:pPr>
        <w:spacing w:line="360" w:lineRule="auto"/>
        <w:jc w:val="both"/>
        <w:rPr>
          <w:bCs/>
          <w:kern w:val="32"/>
        </w:rPr>
      </w:pPr>
      <w:r w:rsidRPr="00764102">
        <w:rPr>
          <w:bCs/>
          <w:kern w:val="32"/>
        </w:rPr>
        <w:t xml:space="preserve">delle singole sezioni e le hanno portate avanti durante tutto l`anno pedagogico sfruttando </w:t>
      </w:r>
    </w:p>
    <w:p w:rsidR="0022255F" w:rsidRPr="00764102" w:rsidRDefault="0022255F" w:rsidP="00AC422E">
      <w:pPr>
        <w:spacing w:line="360" w:lineRule="auto"/>
        <w:jc w:val="both"/>
        <w:rPr>
          <w:bCs/>
          <w:kern w:val="32"/>
        </w:rPr>
      </w:pPr>
      <w:r w:rsidRPr="00764102">
        <w:rPr>
          <w:bCs/>
          <w:kern w:val="32"/>
        </w:rPr>
        <w:t xml:space="preserve">gli interessi dei bambini, le loro capacita`, ma anche le situazioni quotidiane. </w:t>
      </w:r>
    </w:p>
    <w:p w:rsidR="0022255F" w:rsidRPr="00764102" w:rsidRDefault="00426869" w:rsidP="00AC422E">
      <w:pPr>
        <w:spacing w:line="360" w:lineRule="auto"/>
        <w:jc w:val="both"/>
        <w:rPr>
          <w:bCs/>
          <w:kern w:val="32"/>
        </w:rPr>
      </w:pPr>
      <w:r>
        <w:rPr>
          <w:bCs/>
          <w:kern w:val="32"/>
        </w:rPr>
        <w:t xml:space="preserve">In tutte le </w:t>
      </w:r>
      <w:r w:rsidR="0022255F" w:rsidRPr="00764102">
        <w:rPr>
          <w:bCs/>
          <w:kern w:val="32"/>
        </w:rPr>
        <w:t xml:space="preserve"> sezioni i genitori sono stati inclusi nel lavoro educativo istruttivo sia come interpreti di attivita` didattico pedagogiche e /o di </w:t>
      </w:r>
      <w:r w:rsidR="00CF63BE">
        <w:rPr>
          <w:bCs/>
          <w:kern w:val="32"/>
        </w:rPr>
        <w:t xml:space="preserve"> </w:t>
      </w:r>
      <w:r w:rsidR="0022255F" w:rsidRPr="00764102">
        <w:rPr>
          <w:bCs/>
          <w:kern w:val="32"/>
        </w:rPr>
        <w:t xml:space="preserve">apprendimento sotto varie forme. </w:t>
      </w:r>
      <w:r>
        <w:rPr>
          <w:bCs/>
          <w:kern w:val="32"/>
        </w:rPr>
        <w:t xml:space="preserv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Da sottolineare il costante impegno delle educatrici nell`offrire ai bambini supporto in </w:t>
      </w:r>
    </w:p>
    <w:p w:rsidR="0022255F" w:rsidRPr="00764102" w:rsidRDefault="0022255F" w:rsidP="00AC422E">
      <w:pPr>
        <w:spacing w:line="360" w:lineRule="auto"/>
        <w:jc w:val="both"/>
        <w:rPr>
          <w:bCs/>
          <w:kern w:val="32"/>
        </w:rPr>
      </w:pPr>
      <w:r w:rsidRPr="00764102">
        <w:rPr>
          <w:bCs/>
          <w:kern w:val="32"/>
        </w:rPr>
        <w:t xml:space="preserve">ogni senso dall`aiuto fisico, a quel sostegno emotivo tanto importante nell`eta`prescolare.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In tutte le sezioni le educatrici hanno svolto progetti interdisciplinari che hanno avuto </w:t>
      </w:r>
    </w:p>
    <w:p w:rsidR="0022255F" w:rsidRPr="00764102" w:rsidRDefault="0022255F" w:rsidP="00AC422E">
      <w:pPr>
        <w:spacing w:line="360" w:lineRule="auto"/>
        <w:jc w:val="both"/>
        <w:rPr>
          <w:bCs/>
          <w:kern w:val="32"/>
        </w:rPr>
      </w:pPr>
      <w:r w:rsidRPr="00764102">
        <w:rPr>
          <w:bCs/>
          <w:kern w:val="32"/>
        </w:rPr>
        <w:t xml:space="preserve">ottimi risultati. Si sono impegnate nella cura dei bisogni dei bambini ma anche dei genitori </w:t>
      </w:r>
    </w:p>
    <w:p w:rsidR="0022255F" w:rsidRPr="00764102" w:rsidRDefault="0022255F" w:rsidP="00AC422E">
      <w:pPr>
        <w:spacing w:line="360" w:lineRule="auto"/>
        <w:jc w:val="both"/>
        <w:rPr>
          <w:bCs/>
          <w:kern w:val="32"/>
        </w:rPr>
      </w:pPr>
      <w:r w:rsidRPr="00764102">
        <w:rPr>
          <w:bCs/>
          <w:kern w:val="32"/>
        </w:rPr>
        <w:t xml:space="preserve">offrendo come spunto carrellate di informazioni sulle attivita`svolte dai bambini ( foto, </w:t>
      </w:r>
    </w:p>
    <w:p w:rsidR="0022255F" w:rsidRPr="00764102" w:rsidRDefault="0022255F" w:rsidP="00AC422E">
      <w:pPr>
        <w:spacing w:line="360" w:lineRule="auto"/>
        <w:jc w:val="both"/>
        <w:rPr>
          <w:bCs/>
          <w:kern w:val="32"/>
        </w:rPr>
      </w:pPr>
      <w:r w:rsidRPr="00764102">
        <w:rPr>
          <w:bCs/>
          <w:kern w:val="32"/>
        </w:rPr>
        <w:t xml:space="preserve">immagini, disegni , presentazioni audio, foto e video nonche`presentazioni di progetti ) per </w:t>
      </w:r>
    </w:p>
    <w:p w:rsidR="0022255F" w:rsidRPr="00764102" w:rsidRDefault="0022255F" w:rsidP="00AC422E">
      <w:pPr>
        <w:spacing w:line="360" w:lineRule="auto"/>
        <w:jc w:val="both"/>
        <w:rPr>
          <w:bCs/>
          <w:kern w:val="32"/>
        </w:rPr>
      </w:pPr>
      <w:r w:rsidRPr="00764102">
        <w:rPr>
          <w:bCs/>
          <w:kern w:val="32"/>
        </w:rPr>
        <w:t xml:space="preserve">i genitori.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Si sono impegnate soprattutto nel portare avanti e raggiungere i compiti e fini predefiniti </w:t>
      </w:r>
    </w:p>
    <w:p w:rsidR="0022255F" w:rsidRPr="00764102" w:rsidRDefault="0022255F" w:rsidP="00AC422E">
      <w:pPr>
        <w:spacing w:line="360" w:lineRule="auto"/>
        <w:jc w:val="both"/>
        <w:rPr>
          <w:bCs/>
          <w:kern w:val="32"/>
        </w:rPr>
      </w:pPr>
      <w:r w:rsidRPr="00764102">
        <w:rPr>
          <w:bCs/>
          <w:kern w:val="32"/>
        </w:rPr>
        <w:t xml:space="preserve">con piani e programmi sia delle sezioni del generali della scuola dell`infanzia. Le educatrici </w:t>
      </w:r>
    </w:p>
    <w:p w:rsidR="0022255F" w:rsidRPr="00764102" w:rsidRDefault="0022255F" w:rsidP="00AC422E">
      <w:pPr>
        <w:spacing w:line="360" w:lineRule="auto"/>
        <w:jc w:val="both"/>
        <w:rPr>
          <w:bCs/>
          <w:kern w:val="32"/>
        </w:rPr>
      </w:pPr>
      <w:r w:rsidRPr="00764102">
        <w:rPr>
          <w:bCs/>
          <w:kern w:val="32"/>
        </w:rPr>
        <w:t xml:space="preserve">hanno un approccio olistico, aperto e altamente professionale. Di importanza i team delle </w:t>
      </w:r>
    </w:p>
    <w:p w:rsidR="0022255F" w:rsidRPr="00764102" w:rsidRDefault="0022255F" w:rsidP="00AC422E">
      <w:pPr>
        <w:spacing w:line="360" w:lineRule="auto"/>
        <w:jc w:val="both"/>
        <w:rPr>
          <w:bCs/>
          <w:kern w:val="32"/>
        </w:rPr>
      </w:pPr>
      <w:r w:rsidRPr="00764102">
        <w:rPr>
          <w:bCs/>
          <w:kern w:val="32"/>
        </w:rPr>
        <w:t xml:space="preserve">educatrici nei ritmi settimanali proprio per discutere ed accordare strategie didattico </w:t>
      </w:r>
    </w:p>
    <w:p w:rsidR="0022255F" w:rsidRPr="00764102" w:rsidRDefault="0022255F" w:rsidP="00AC422E">
      <w:pPr>
        <w:spacing w:line="360" w:lineRule="auto"/>
        <w:jc w:val="both"/>
        <w:rPr>
          <w:bCs/>
          <w:kern w:val="32"/>
        </w:rPr>
      </w:pPr>
      <w:r w:rsidRPr="00764102">
        <w:rPr>
          <w:bCs/>
          <w:kern w:val="32"/>
        </w:rPr>
        <w:t xml:space="preserve">pedagogiche sperimentate o/e consolidate. </w:t>
      </w:r>
    </w:p>
    <w:p w:rsidR="00574F75" w:rsidRDefault="0022255F" w:rsidP="00AC422E">
      <w:pPr>
        <w:spacing w:line="360" w:lineRule="auto"/>
        <w:jc w:val="both"/>
        <w:rPr>
          <w:bCs/>
          <w:kern w:val="32"/>
        </w:rPr>
      </w:pPr>
      <w:r w:rsidRPr="00764102">
        <w:rPr>
          <w:bCs/>
          <w:kern w:val="32"/>
        </w:rPr>
        <w:t>Di progetti comuni di importanza per la scuola dell`infanzia ce ne sono stati molti.</w:t>
      </w:r>
    </w:p>
    <w:p w:rsidR="00426869" w:rsidRDefault="0022255F" w:rsidP="00AC422E">
      <w:pPr>
        <w:spacing w:line="360" w:lineRule="auto"/>
        <w:jc w:val="both"/>
        <w:rPr>
          <w:bCs/>
          <w:kern w:val="32"/>
        </w:rPr>
      </w:pPr>
      <w:r w:rsidRPr="00764102">
        <w:rPr>
          <w:bCs/>
          <w:kern w:val="32"/>
        </w:rPr>
        <w:t>Uno dei maggiori e`sicuramente il Progetto della Regione istriana – Istituzionalizzazioone della cultura e della storia del territorio della Regione Istriana che ha nuovamente visto presentare la no</w:t>
      </w:r>
      <w:r w:rsidR="004E4813">
        <w:rPr>
          <w:bCs/>
          <w:kern w:val="32"/>
        </w:rPr>
        <w:t>stra scuola dell`infanzia alle V.</w:t>
      </w:r>
      <w:r w:rsidRPr="00764102">
        <w:rPr>
          <w:bCs/>
          <w:kern w:val="32"/>
        </w:rPr>
        <w:t>. Giornate tenu</w:t>
      </w:r>
      <w:r w:rsidR="004E4813">
        <w:rPr>
          <w:bCs/>
          <w:kern w:val="32"/>
        </w:rPr>
        <w:t>tesi a Parenzo</w:t>
      </w:r>
      <w:r w:rsidR="00426869">
        <w:rPr>
          <w:bCs/>
          <w:kern w:val="32"/>
        </w:rPr>
        <w:t xml:space="preserve"> nel mese di maggio.</w:t>
      </w:r>
    </w:p>
    <w:p w:rsidR="00AB55F3" w:rsidRDefault="00AB55F3" w:rsidP="00AC422E">
      <w:pPr>
        <w:tabs>
          <w:tab w:val="left" w:pos="900"/>
        </w:tabs>
        <w:jc w:val="both"/>
        <w:rPr>
          <w:rFonts w:asciiTheme="minorHAnsi" w:hAnsiTheme="minorHAnsi" w:cs="Estrangelo Edessa"/>
          <w:i/>
        </w:rPr>
      </w:pPr>
    </w:p>
    <w:p w:rsidR="00AB55F3" w:rsidRDefault="00AB55F3" w:rsidP="00603FE1">
      <w:pPr>
        <w:tabs>
          <w:tab w:val="left" w:pos="900"/>
        </w:tabs>
        <w:jc w:val="center"/>
        <w:rPr>
          <w:rFonts w:asciiTheme="minorHAnsi" w:hAnsiTheme="minorHAnsi" w:cs="Estrangelo Edessa"/>
          <w:i/>
        </w:rPr>
      </w:pPr>
    </w:p>
    <w:p w:rsidR="00AB55F3" w:rsidRDefault="00AB55F3" w:rsidP="00AC422E">
      <w:pPr>
        <w:tabs>
          <w:tab w:val="left" w:pos="900"/>
        </w:tabs>
        <w:jc w:val="both"/>
        <w:rPr>
          <w:rFonts w:asciiTheme="minorHAnsi" w:hAnsiTheme="minorHAnsi" w:cs="Estrangelo Edessa"/>
          <w:i/>
        </w:rPr>
      </w:pPr>
    </w:p>
    <w:p w:rsidR="00AB55F3" w:rsidRDefault="00AB55F3" w:rsidP="00AC422E">
      <w:pPr>
        <w:tabs>
          <w:tab w:val="left" w:pos="900"/>
        </w:tabs>
        <w:jc w:val="both"/>
        <w:rPr>
          <w:rFonts w:asciiTheme="minorHAnsi" w:hAnsiTheme="minorHAnsi" w:cs="Estrangelo Edessa"/>
          <w:i/>
        </w:rPr>
      </w:pPr>
    </w:p>
    <w:p w:rsidR="00AB55F3" w:rsidRDefault="00AB55F3" w:rsidP="00AC422E">
      <w:pPr>
        <w:tabs>
          <w:tab w:val="left" w:pos="900"/>
        </w:tabs>
        <w:jc w:val="both"/>
        <w:rPr>
          <w:rFonts w:asciiTheme="minorHAnsi" w:hAnsiTheme="minorHAnsi" w:cs="Estrangelo Edessa"/>
          <w:i/>
        </w:rPr>
      </w:pPr>
    </w:p>
    <w:p w:rsidR="00AB55F3" w:rsidRDefault="00AB55F3" w:rsidP="00AC422E">
      <w:pPr>
        <w:tabs>
          <w:tab w:val="left" w:pos="900"/>
        </w:tabs>
        <w:jc w:val="both"/>
        <w:rPr>
          <w:rFonts w:asciiTheme="minorHAnsi" w:hAnsiTheme="minorHAnsi" w:cs="Estrangelo Edessa"/>
          <w:i/>
        </w:rPr>
      </w:pPr>
    </w:p>
    <w:p w:rsidR="00AB55F3" w:rsidRDefault="00AB55F3" w:rsidP="00AC422E">
      <w:pPr>
        <w:tabs>
          <w:tab w:val="left" w:pos="900"/>
        </w:tabs>
        <w:jc w:val="both"/>
        <w:rPr>
          <w:rFonts w:asciiTheme="minorHAnsi" w:hAnsiTheme="minorHAnsi" w:cs="Estrangelo Edessa"/>
          <w:i/>
        </w:rPr>
      </w:pPr>
    </w:p>
    <w:p w:rsidR="005A15FD" w:rsidRDefault="005A15FD" w:rsidP="00AC422E">
      <w:pPr>
        <w:tabs>
          <w:tab w:val="left" w:pos="900"/>
        </w:tabs>
        <w:jc w:val="both"/>
        <w:rPr>
          <w:rFonts w:ascii="Aharoni" w:hAnsi="Aharoni" w:cs="Aharoni"/>
          <w:i/>
        </w:rPr>
      </w:pPr>
    </w:p>
    <w:p w:rsidR="005A15FD" w:rsidRDefault="005A15FD" w:rsidP="00AC422E">
      <w:pPr>
        <w:tabs>
          <w:tab w:val="left" w:pos="900"/>
        </w:tabs>
        <w:jc w:val="both"/>
        <w:rPr>
          <w:rFonts w:ascii="Aharoni" w:hAnsi="Aharoni" w:cs="Aharoni"/>
          <w:i/>
        </w:rPr>
      </w:pPr>
    </w:p>
    <w:p w:rsidR="005A15FD" w:rsidRDefault="005A15FD" w:rsidP="00AC422E">
      <w:pPr>
        <w:tabs>
          <w:tab w:val="left" w:pos="900"/>
        </w:tabs>
        <w:jc w:val="both"/>
        <w:rPr>
          <w:rFonts w:ascii="Aharoni" w:hAnsi="Aharoni" w:cs="Aharoni"/>
          <w:i/>
        </w:rPr>
      </w:pPr>
    </w:p>
    <w:p w:rsidR="005A15FD" w:rsidRDefault="005A15FD" w:rsidP="00AC422E">
      <w:pPr>
        <w:tabs>
          <w:tab w:val="left" w:pos="900"/>
        </w:tabs>
        <w:jc w:val="both"/>
        <w:rPr>
          <w:rFonts w:ascii="Aharoni" w:hAnsi="Aharoni" w:cs="Aharoni"/>
          <w:i/>
        </w:rPr>
      </w:pPr>
    </w:p>
    <w:p w:rsidR="005A15FD" w:rsidRDefault="005A15FD" w:rsidP="00AC422E">
      <w:pPr>
        <w:tabs>
          <w:tab w:val="left" w:pos="900"/>
        </w:tabs>
        <w:jc w:val="both"/>
        <w:rPr>
          <w:rFonts w:ascii="Aharoni" w:hAnsi="Aharoni" w:cs="Aharoni"/>
          <w:i/>
        </w:rPr>
      </w:pPr>
    </w:p>
    <w:p w:rsidR="005A15FD" w:rsidRDefault="005A15FD" w:rsidP="00AC422E">
      <w:pPr>
        <w:tabs>
          <w:tab w:val="left" w:pos="900"/>
        </w:tabs>
        <w:jc w:val="both"/>
        <w:rPr>
          <w:rFonts w:ascii="Aharoni" w:hAnsi="Aharoni" w:cs="Aharoni"/>
          <w:i/>
        </w:rPr>
      </w:pPr>
    </w:p>
    <w:p w:rsidR="005A15FD" w:rsidRDefault="005A15FD" w:rsidP="00AC422E">
      <w:pPr>
        <w:tabs>
          <w:tab w:val="left" w:pos="900"/>
        </w:tabs>
        <w:jc w:val="both"/>
        <w:rPr>
          <w:rFonts w:ascii="Aharoni" w:hAnsi="Aharoni" w:cs="Aharoni"/>
          <w:i/>
        </w:rPr>
      </w:pPr>
    </w:p>
    <w:p w:rsidR="005A15FD" w:rsidRDefault="007447B4" w:rsidP="00AC422E">
      <w:pPr>
        <w:tabs>
          <w:tab w:val="left" w:pos="900"/>
        </w:tabs>
        <w:jc w:val="both"/>
        <w:rPr>
          <w:rFonts w:ascii="Aharoni" w:hAnsi="Aharoni" w:cs="Aharoni"/>
          <w:i/>
        </w:rPr>
      </w:pPr>
      <w:r w:rsidRPr="00155053">
        <w:rPr>
          <w:bCs/>
          <w:noProof/>
          <w:kern w:val="32"/>
        </w:rPr>
        <w:drawing>
          <wp:anchor distT="0" distB="0" distL="114300" distR="114300" simplePos="0" relativeHeight="251675648" behindDoc="0" locked="0" layoutInCell="1" allowOverlap="1">
            <wp:simplePos x="0" y="0"/>
            <wp:positionH relativeFrom="column">
              <wp:posOffset>3596005</wp:posOffset>
            </wp:positionH>
            <wp:positionV relativeFrom="paragraph">
              <wp:posOffset>6985</wp:posOffset>
            </wp:positionV>
            <wp:extent cx="2522220" cy="2522220"/>
            <wp:effectExtent l="0" t="0" r="0" b="0"/>
            <wp:wrapThrough wrapText="bothSides">
              <wp:wrapPolygon edited="0">
                <wp:start x="0" y="0"/>
                <wp:lineTo x="0" y="21372"/>
                <wp:lineTo x="21372" y="21372"/>
                <wp:lineTo x="21372" y="0"/>
                <wp:lineTo x="0" y="0"/>
              </wp:wrapPolygon>
            </wp:wrapThrough>
            <wp:docPr id="53" name="Slika 53" descr="C:\Users\Tamara\Desktop\2018 19\monte libric circolo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mara\Desktop\2018 19\monte libric circolo 20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2220" cy="2522220"/>
                    </a:xfrm>
                    <a:prstGeom prst="rect">
                      <a:avLst/>
                    </a:prstGeom>
                    <a:noFill/>
                    <a:ln>
                      <a:noFill/>
                    </a:ln>
                  </pic:spPr>
                </pic:pic>
              </a:graphicData>
            </a:graphic>
          </wp:anchor>
        </w:drawing>
      </w:r>
    </w:p>
    <w:p w:rsidR="005A15FD" w:rsidRDefault="005A15FD" w:rsidP="00AC422E">
      <w:pPr>
        <w:tabs>
          <w:tab w:val="left" w:pos="900"/>
        </w:tabs>
        <w:jc w:val="both"/>
        <w:rPr>
          <w:rFonts w:ascii="Aharoni" w:hAnsi="Aharoni" w:cs="Aharoni"/>
          <w:i/>
        </w:rPr>
      </w:pPr>
    </w:p>
    <w:p w:rsidR="005A15FD" w:rsidRDefault="005A15FD" w:rsidP="00AC422E">
      <w:pPr>
        <w:tabs>
          <w:tab w:val="left" w:pos="900"/>
        </w:tabs>
        <w:jc w:val="both"/>
        <w:rPr>
          <w:rFonts w:ascii="Aharoni" w:hAnsi="Aharoni" w:cs="Aharoni"/>
          <w:i/>
        </w:rPr>
      </w:pPr>
    </w:p>
    <w:p w:rsidR="0022255F" w:rsidRPr="00764102" w:rsidRDefault="0022255F" w:rsidP="00AC422E">
      <w:pPr>
        <w:spacing w:line="360" w:lineRule="auto"/>
        <w:jc w:val="both"/>
        <w:rPr>
          <w:bCs/>
          <w:kern w:val="32"/>
        </w:rPr>
      </w:pPr>
      <w:r w:rsidRPr="00764102">
        <w:rPr>
          <w:bCs/>
          <w:kern w:val="32"/>
        </w:rPr>
        <w:t xml:space="preserve">Anche quest`anno abbiamo partecipato attivamente al Festival del Libro - Monte Librić… </w:t>
      </w:r>
    </w:p>
    <w:p w:rsidR="0060698F" w:rsidRDefault="0060698F" w:rsidP="004E4813">
      <w:pPr>
        <w:spacing w:line="360" w:lineRule="auto"/>
        <w:jc w:val="both"/>
        <w:rPr>
          <w:bCs/>
          <w:kern w:val="32"/>
        </w:rPr>
      </w:pPr>
      <w:r>
        <w:rPr>
          <w:bCs/>
          <w:kern w:val="32"/>
        </w:rPr>
        <w:t>Il programma italiano della X</w:t>
      </w:r>
      <w:r w:rsidR="004E4813">
        <w:rPr>
          <w:bCs/>
          <w:kern w:val="32"/>
        </w:rPr>
        <w:t>II</w:t>
      </w:r>
      <w:r w:rsidR="00A6516F">
        <w:rPr>
          <w:bCs/>
          <w:kern w:val="32"/>
        </w:rPr>
        <w:t>.</w:t>
      </w:r>
      <w:r w:rsidR="0022255F" w:rsidRPr="00764102">
        <w:rPr>
          <w:bCs/>
          <w:kern w:val="32"/>
        </w:rPr>
        <w:t xml:space="preserve"> edizione di Monte Librić, </w:t>
      </w:r>
      <w:r>
        <w:rPr>
          <w:bCs/>
          <w:kern w:val="32"/>
        </w:rPr>
        <w:t xml:space="preserve">piu ricco che mai ha incluso </w:t>
      </w:r>
      <w:r w:rsidR="004E4813">
        <w:rPr>
          <w:bCs/>
          <w:kern w:val="32"/>
        </w:rPr>
        <w:t>le sezioni educativo istr</w:t>
      </w:r>
      <w:r w:rsidR="00155053">
        <w:rPr>
          <w:bCs/>
          <w:kern w:val="32"/>
        </w:rPr>
        <w:t>uttive della nostra scuol</w:t>
      </w:r>
      <w:r w:rsidR="004E4813">
        <w:rPr>
          <w:bCs/>
          <w:kern w:val="32"/>
        </w:rPr>
        <w:t>a</w:t>
      </w:r>
      <w:r w:rsidR="00155053">
        <w:rPr>
          <w:bCs/>
          <w:kern w:val="32"/>
        </w:rPr>
        <w:t xml:space="preserve"> </w:t>
      </w:r>
      <w:r w:rsidR="004E4813">
        <w:rPr>
          <w:bCs/>
          <w:kern w:val="32"/>
        </w:rPr>
        <w:t xml:space="preserve">dell`infanzia. </w:t>
      </w:r>
    </w:p>
    <w:p w:rsidR="00155053" w:rsidRPr="00764102" w:rsidRDefault="00155053" w:rsidP="00155053">
      <w:pPr>
        <w:spacing w:line="360" w:lineRule="auto"/>
        <w:jc w:val="center"/>
        <w:rPr>
          <w:bCs/>
          <w:kern w:val="32"/>
        </w:rPr>
      </w:pPr>
    </w:p>
    <w:p w:rsidR="00A6516F" w:rsidRDefault="0022255F" w:rsidP="005A15FD">
      <w:pPr>
        <w:spacing w:line="360" w:lineRule="auto"/>
        <w:jc w:val="center"/>
        <w:rPr>
          <w:bCs/>
          <w:kern w:val="32"/>
        </w:rPr>
      </w:pPr>
      <w:r w:rsidRPr="00764102">
        <w:rPr>
          <w:bCs/>
          <w:kern w:val="32"/>
        </w:rPr>
        <w:t>( www.montelibric.hr )</w:t>
      </w:r>
    </w:p>
    <w:p w:rsidR="007447B4" w:rsidRDefault="007447B4" w:rsidP="00155053">
      <w:pPr>
        <w:spacing w:line="360" w:lineRule="auto"/>
        <w:jc w:val="center"/>
        <w:rPr>
          <w:bCs/>
          <w:kern w:val="32"/>
        </w:rPr>
      </w:pPr>
      <w:r w:rsidRPr="007447B4">
        <w:rPr>
          <w:bCs/>
          <w:noProof/>
          <w:kern w:val="32"/>
        </w:rPr>
        <w:drawing>
          <wp:anchor distT="0" distB="0" distL="114300" distR="114300" simplePos="0" relativeHeight="251676672" behindDoc="0" locked="0" layoutInCell="1" allowOverlap="1">
            <wp:simplePos x="0" y="0"/>
            <wp:positionH relativeFrom="column">
              <wp:posOffset>-368300</wp:posOffset>
            </wp:positionH>
            <wp:positionV relativeFrom="paragraph">
              <wp:posOffset>271145</wp:posOffset>
            </wp:positionV>
            <wp:extent cx="2972435" cy="4257675"/>
            <wp:effectExtent l="0" t="0" r="0" b="9525"/>
            <wp:wrapThrough wrapText="bothSides">
              <wp:wrapPolygon edited="0">
                <wp:start x="0" y="0"/>
                <wp:lineTo x="0" y="21552"/>
                <wp:lineTo x="21457" y="21552"/>
                <wp:lineTo x="21457" y="0"/>
                <wp:lineTo x="0" y="0"/>
              </wp:wrapPolygon>
            </wp:wrapThrough>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r="23113" b="3076"/>
                    <a:stretch/>
                  </pic:blipFill>
                  <pic:spPr bwMode="auto">
                    <a:xfrm>
                      <a:off x="0" y="0"/>
                      <a:ext cx="2972435" cy="425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47B4" w:rsidRDefault="007447B4" w:rsidP="00155053">
      <w:pPr>
        <w:spacing w:line="360" w:lineRule="auto"/>
        <w:jc w:val="center"/>
        <w:rPr>
          <w:bCs/>
          <w:kern w:val="32"/>
        </w:rPr>
      </w:pPr>
      <w:r w:rsidRPr="007447B4">
        <w:rPr>
          <w:bCs/>
          <w:noProof/>
          <w:kern w:val="32"/>
        </w:rPr>
        <w:drawing>
          <wp:anchor distT="0" distB="0" distL="114300" distR="114300" simplePos="0" relativeHeight="251677696" behindDoc="0" locked="0" layoutInCell="1" allowOverlap="1">
            <wp:simplePos x="0" y="0"/>
            <wp:positionH relativeFrom="column">
              <wp:posOffset>2919730</wp:posOffset>
            </wp:positionH>
            <wp:positionV relativeFrom="paragraph">
              <wp:posOffset>94614</wp:posOffset>
            </wp:positionV>
            <wp:extent cx="3076328" cy="4991661"/>
            <wp:effectExtent l="0" t="0" r="0" b="0"/>
            <wp:wrapNone/>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t="2464" r="22943" b="-519"/>
                    <a:stretch/>
                  </pic:blipFill>
                  <pic:spPr bwMode="auto">
                    <a:xfrm>
                      <a:off x="0" y="0"/>
                      <a:ext cx="3078618" cy="49953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47B4" w:rsidRDefault="007447B4" w:rsidP="00155053">
      <w:pPr>
        <w:spacing w:line="360" w:lineRule="auto"/>
        <w:jc w:val="center"/>
        <w:rPr>
          <w:bCs/>
          <w:kern w:val="32"/>
        </w:rPr>
      </w:pPr>
    </w:p>
    <w:p w:rsidR="007447B4" w:rsidRDefault="007447B4" w:rsidP="00155053">
      <w:pPr>
        <w:spacing w:line="360" w:lineRule="auto"/>
        <w:jc w:val="center"/>
        <w:rPr>
          <w:bCs/>
          <w:kern w:val="32"/>
        </w:rPr>
      </w:pPr>
    </w:p>
    <w:p w:rsidR="007447B4" w:rsidRDefault="007447B4" w:rsidP="00155053">
      <w:pPr>
        <w:spacing w:line="360" w:lineRule="auto"/>
        <w:jc w:val="center"/>
        <w:rPr>
          <w:bCs/>
          <w:kern w:val="32"/>
        </w:rPr>
      </w:pPr>
    </w:p>
    <w:p w:rsidR="007447B4" w:rsidRDefault="007447B4" w:rsidP="00155053">
      <w:pPr>
        <w:spacing w:line="360" w:lineRule="auto"/>
        <w:jc w:val="center"/>
        <w:rPr>
          <w:bCs/>
          <w:kern w:val="32"/>
        </w:rPr>
      </w:pPr>
    </w:p>
    <w:p w:rsidR="007447B4" w:rsidRDefault="007447B4" w:rsidP="00155053">
      <w:pPr>
        <w:spacing w:line="360" w:lineRule="auto"/>
        <w:jc w:val="center"/>
        <w:rPr>
          <w:bCs/>
          <w:kern w:val="32"/>
        </w:rPr>
      </w:pPr>
    </w:p>
    <w:p w:rsidR="007447B4" w:rsidRDefault="007447B4" w:rsidP="00155053">
      <w:pPr>
        <w:spacing w:line="360" w:lineRule="auto"/>
        <w:jc w:val="center"/>
        <w:rPr>
          <w:bCs/>
          <w:kern w:val="32"/>
        </w:rPr>
      </w:pPr>
    </w:p>
    <w:p w:rsidR="007447B4" w:rsidRDefault="007447B4" w:rsidP="00155053">
      <w:pPr>
        <w:spacing w:line="360" w:lineRule="auto"/>
        <w:jc w:val="center"/>
        <w:rPr>
          <w:bCs/>
          <w:kern w:val="32"/>
        </w:rPr>
      </w:pPr>
    </w:p>
    <w:p w:rsidR="007447B4" w:rsidRDefault="007447B4" w:rsidP="00155053">
      <w:pPr>
        <w:spacing w:line="360" w:lineRule="auto"/>
        <w:jc w:val="center"/>
        <w:rPr>
          <w:bCs/>
          <w:kern w:val="32"/>
        </w:rPr>
      </w:pPr>
    </w:p>
    <w:p w:rsidR="007447B4" w:rsidRDefault="007447B4" w:rsidP="00155053">
      <w:pPr>
        <w:spacing w:line="360" w:lineRule="auto"/>
        <w:jc w:val="center"/>
        <w:rPr>
          <w:bCs/>
          <w:kern w:val="32"/>
        </w:rPr>
      </w:pPr>
    </w:p>
    <w:p w:rsidR="007447B4" w:rsidRDefault="007447B4" w:rsidP="00155053">
      <w:pPr>
        <w:spacing w:line="360" w:lineRule="auto"/>
        <w:jc w:val="center"/>
        <w:rPr>
          <w:bCs/>
          <w:kern w:val="32"/>
        </w:rPr>
      </w:pPr>
    </w:p>
    <w:p w:rsidR="007447B4" w:rsidRDefault="007447B4" w:rsidP="00155053">
      <w:pPr>
        <w:spacing w:line="360" w:lineRule="auto"/>
        <w:jc w:val="center"/>
        <w:rPr>
          <w:bCs/>
          <w:kern w:val="32"/>
        </w:rPr>
      </w:pPr>
    </w:p>
    <w:p w:rsidR="007447B4" w:rsidRDefault="007447B4" w:rsidP="00155053">
      <w:pPr>
        <w:spacing w:line="360" w:lineRule="auto"/>
        <w:jc w:val="center"/>
        <w:rPr>
          <w:bCs/>
          <w:kern w:val="32"/>
        </w:rPr>
      </w:pPr>
    </w:p>
    <w:p w:rsidR="007447B4" w:rsidRDefault="007447B4" w:rsidP="00155053">
      <w:pPr>
        <w:spacing w:line="360" w:lineRule="auto"/>
        <w:jc w:val="center"/>
        <w:rPr>
          <w:bCs/>
          <w:kern w:val="32"/>
        </w:rPr>
      </w:pPr>
    </w:p>
    <w:p w:rsidR="007447B4" w:rsidRDefault="007447B4" w:rsidP="00155053">
      <w:pPr>
        <w:spacing w:line="360" w:lineRule="auto"/>
        <w:jc w:val="center"/>
        <w:rPr>
          <w:bCs/>
          <w:kern w:val="32"/>
        </w:rPr>
      </w:pPr>
    </w:p>
    <w:p w:rsidR="007447B4" w:rsidRDefault="007447B4" w:rsidP="00155053">
      <w:pPr>
        <w:spacing w:line="360" w:lineRule="auto"/>
        <w:jc w:val="center"/>
        <w:rPr>
          <w:bCs/>
          <w:kern w:val="32"/>
        </w:rPr>
      </w:pPr>
    </w:p>
    <w:p w:rsidR="007447B4" w:rsidRDefault="007447B4" w:rsidP="00155053">
      <w:pPr>
        <w:spacing w:line="360" w:lineRule="auto"/>
        <w:jc w:val="center"/>
        <w:rPr>
          <w:bCs/>
          <w:kern w:val="32"/>
        </w:rPr>
      </w:pPr>
    </w:p>
    <w:p w:rsidR="007447B4" w:rsidRDefault="007447B4" w:rsidP="00155053">
      <w:pPr>
        <w:spacing w:line="360" w:lineRule="auto"/>
        <w:jc w:val="center"/>
        <w:rPr>
          <w:bCs/>
          <w:kern w:val="32"/>
        </w:rPr>
      </w:pPr>
    </w:p>
    <w:p w:rsidR="007447B4" w:rsidRDefault="007447B4" w:rsidP="00155053">
      <w:pPr>
        <w:spacing w:line="360" w:lineRule="auto"/>
        <w:jc w:val="center"/>
        <w:rPr>
          <w:bCs/>
          <w:kern w:val="32"/>
        </w:rPr>
      </w:pPr>
    </w:p>
    <w:p w:rsidR="007447B4" w:rsidRDefault="007447B4" w:rsidP="00155053">
      <w:pPr>
        <w:spacing w:line="360" w:lineRule="auto"/>
        <w:jc w:val="center"/>
        <w:rPr>
          <w:bCs/>
          <w:kern w:val="32"/>
        </w:rPr>
      </w:pPr>
    </w:p>
    <w:p w:rsidR="007447B4" w:rsidRDefault="007447B4" w:rsidP="00155053">
      <w:pPr>
        <w:spacing w:line="360" w:lineRule="auto"/>
        <w:jc w:val="center"/>
        <w:rPr>
          <w:bCs/>
          <w:kern w:val="32"/>
        </w:rPr>
      </w:pPr>
    </w:p>
    <w:p w:rsidR="007447B4" w:rsidRDefault="007447B4" w:rsidP="00155053">
      <w:pPr>
        <w:spacing w:line="360" w:lineRule="auto"/>
        <w:jc w:val="center"/>
        <w:rPr>
          <w:bCs/>
          <w:kern w:val="32"/>
        </w:rPr>
      </w:pPr>
    </w:p>
    <w:p w:rsidR="007447B4" w:rsidRDefault="00A6516F" w:rsidP="00155053">
      <w:pPr>
        <w:spacing w:line="360" w:lineRule="auto"/>
        <w:jc w:val="center"/>
        <w:rPr>
          <w:bCs/>
          <w:kern w:val="32"/>
        </w:rPr>
      </w:pPr>
      <w:r>
        <w:rPr>
          <w:bCs/>
          <w:kern w:val="32"/>
        </w:rPr>
        <w:t xml:space="preserve">Il tradizionale Addio ai grandi che tradizionalmente viene svolto alla CI di Pola per salutare i bambini che andranno a frequentare la prima elementare. </w:t>
      </w:r>
    </w:p>
    <w:p w:rsidR="005A15FD" w:rsidRDefault="00A6516F" w:rsidP="00155053">
      <w:pPr>
        <w:spacing w:line="360" w:lineRule="auto"/>
        <w:jc w:val="center"/>
        <w:rPr>
          <w:bCs/>
          <w:kern w:val="32"/>
        </w:rPr>
      </w:pPr>
      <w:r>
        <w:rPr>
          <w:bCs/>
          <w:kern w:val="32"/>
        </w:rPr>
        <w:t xml:space="preserve">Salutiamo i bambini ma anche le famiglie. </w:t>
      </w:r>
    </w:p>
    <w:p w:rsidR="0022255F" w:rsidRDefault="00A6516F" w:rsidP="00A6516F">
      <w:pPr>
        <w:spacing w:line="360" w:lineRule="auto"/>
        <w:jc w:val="center"/>
        <w:rPr>
          <w:bCs/>
          <w:kern w:val="32"/>
        </w:rPr>
      </w:pPr>
      <w:r>
        <w:rPr>
          <w:bCs/>
          <w:kern w:val="32"/>
        </w:rPr>
        <w:t xml:space="preserve">E`un incontro molto importante ma nello stesso tempo emozionante sia per i bambini, le famiglie ma anche per noi </w:t>
      </w:r>
      <w:r w:rsidR="005A15FD">
        <w:rPr>
          <w:bCs/>
          <w:kern w:val="32"/>
        </w:rPr>
        <w:t xml:space="preserve"> specialmodo </w:t>
      </w:r>
      <w:r>
        <w:rPr>
          <w:bCs/>
          <w:kern w:val="32"/>
        </w:rPr>
        <w:t>per le educatrici.</w:t>
      </w:r>
      <w:r>
        <w:rPr>
          <w:bCs/>
          <w:kern w:val="32"/>
        </w:rPr>
        <w:br w:type="textWrapping" w:clear="all"/>
      </w:r>
    </w:p>
    <w:p w:rsidR="00A6516F" w:rsidRDefault="00155053" w:rsidP="00155053">
      <w:pPr>
        <w:spacing w:line="360" w:lineRule="auto"/>
        <w:jc w:val="center"/>
        <w:rPr>
          <w:bCs/>
          <w:kern w:val="32"/>
        </w:rPr>
      </w:pPr>
      <w:r w:rsidRPr="00155053">
        <w:rPr>
          <w:bCs/>
          <w:kern w:val="32"/>
        </w:rPr>
        <w:object w:dxaOrig="14401" w:dyaOrig="8101">
          <v:shape id="_x0000_i1025" type="#_x0000_t75" style="width:387.75pt;height:218.25pt" o:ole="">
            <v:imagedata r:id="rId21" o:title=""/>
          </v:shape>
          <o:OLEObject Type="Embed" ProgID="AcroExch.Document.11" ShapeID="_x0000_i1025" DrawAspect="Content" ObjectID="_1630216466" r:id="rId22"/>
        </w:object>
      </w:r>
    </w:p>
    <w:p w:rsidR="00A6516F" w:rsidRDefault="00A6516F" w:rsidP="00AC422E">
      <w:pPr>
        <w:spacing w:line="360" w:lineRule="auto"/>
        <w:jc w:val="both"/>
        <w:rPr>
          <w:bCs/>
          <w:kern w:val="32"/>
        </w:rPr>
      </w:pPr>
    </w:p>
    <w:p w:rsidR="007447B4" w:rsidRDefault="00903982" w:rsidP="00AC422E">
      <w:pPr>
        <w:spacing w:line="360" w:lineRule="auto"/>
        <w:jc w:val="both"/>
        <w:rPr>
          <w:noProof/>
          <w:color w:val="1D2129"/>
        </w:rPr>
      </w:pPr>
      <w:r w:rsidRPr="00155053">
        <w:rPr>
          <w:noProof/>
          <w:color w:val="1D2129"/>
        </w:rPr>
        <w:drawing>
          <wp:anchor distT="0" distB="0" distL="114300" distR="114300" simplePos="0" relativeHeight="251673600" behindDoc="1" locked="0" layoutInCell="1" allowOverlap="1">
            <wp:simplePos x="0" y="0"/>
            <wp:positionH relativeFrom="column">
              <wp:posOffset>3253105</wp:posOffset>
            </wp:positionH>
            <wp:positionV relativeFrom="paragraph">
              <wp:posOffset>262890</wp:posOffset>
            </wp:positionV>
            <wp:extent cx="2954020" cy="1971675"/>
            <wp:effectExtent l="0" t="0" r="0" b="9525"/>
            <wp:wrapTight wrapText="bothSides">
              <wp:wrapPolygon edited="0">
                <wp:start x="0" y="0"/>
                <wp:lineTo x="0" y="21496"/>
                <wp:lineTo x="21451" y="21496"/>
                <wp:lineTo x="21451" y="0"/>
                <wp:lineTo x="0" y="0"/>
              </wp:wrapPolygon>
            </wp:wrapTight>
            <wp:docPr id="51" name="Slika 51" descr="C:\Users\Tamara\Desktop\2018 19\Kaštijun 27.09.2018\FOTO\_DSC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ra\Desktop\2018 19\Kaštijun 27.09.2018\FOTO\_DSC28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402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516F" w:rsidRDefault="00155053" w:rsidP="00AC422E">
      <w:pPr>
        <w:spacing w:line="360" w:lineRule="auto"/>
        <w:jc w:val="both"/>
        <w:rPr>
          <w:bCs/>
          <w:kern w:val="32"/>
        </w:rPr>
      </w:pPr>
      <w:r>
        <w:rPr>
          <w:noProof/>
          <w:color w:val="1D2129"/>
        </w:rPr>
        <w:t xml:space="preserve">Durante l`anno pedagogico abbiamo svolto il progetto La scienza alla SI – come osservano i bambini cercando cosi`a promuovere lo sviluppo critico e scientifico. Il nostro compito era quello di documentare ed osservare il bambino che gioca offrendogli mezzi e materiali adatti che andranno a soddisfare il suo bisogno di curiosita`intesa come esplorazione e sviluppo cognitivo. </w:t>
      </w:r>
    </w:p>
    <w:p w:rsidR="00A6516F" w:rsidRDefault="00A6516F" w:rsidP="00AC422E">
      <w:pPr>
        <w:spacing w:line="360" w:lineRule="auto"/>
        <w:jc w:val="both"/>
        <w:rPr>
          <w:bCs/>
          <w:kern w:val="32"/>
        </w:rPr>
      </w:pPr>
    </w:p>
    <w:p w:rsidR="00A6516F" w:rsidRDefault="00A6516F" w:rsidP="00AC422E">
      <w:pPr>
        <w:spacing w:line="360" w:lineRule="auto"/>
        <w:jc w:val="both"/>
        <w:rPr>
          <w:b/>
          <w:bCs/>
          <w:kern w:val="32"/>
        </w:rPr>
      </w:pPr>
    </w:p>
    <w:p w:rsidR="00A6516F" w:rsidRDefault="00A6516F" w:rsidP="00AC422E">
      <w:pPr>
        <w:spacing w:line="360" w:lineRule="auto"/>
        <w:jc w:val="both"/>
        <w:rPr>
          <w:b/>
          <w:bCs/>
          <w:kern w:val="32"/>
        </w:rPr>
      </w:pPr>
    </w:p>
    <w:p w:rsidR="00155053" w:rsidRDefault="00155053" w:rsidP="00AC422E">
      <w:pPr>
        <w:spacing w:line="360" w:lineRule="auto"/>
        <w:jc w:val="both"/>
        <w:rPr>
          <w:b/>
          <w:bCs/>
          <w:kern w:val="32"/>
        </w:rPr>
      </w:pPr>
    </w:p>
    <w:p w:rsidR="00155053" w:rsidRDefault="00155053" w:rsidP="00AC422E">
      <w:pPr>
        <w:spacing w:line="360" w:lineRule="auto"/>
        <w:jc w:val="both"/>
        <w:rPr>
          <w:b/>
          <w:bCs/>
          <w:kern w:val="32"/>
        </w:rPr>
      </w:pPr>
      <w:r w:rsidRPr="00155053">
        <w:rPr>
          <w:b/>
          <w:bCs/>
          <w:noProof/>
          <w:kern w:val="32"/>
        </w:rPr>
        <w:drawing>
          <wp:anchor distT="0" distB="0" distL="114300" distR="114300" simplePos="0" relativeHeight="251674624" behindDoc="0" locked="0" layoutInCell="1" allowOverlap="1">
            <wp:simplePos x="0" y="0"/>
            <wp:positionH relativeFrom="column">
              <wp:posOffset>3265805</wp:posOffset>
            </wp:positionH>
            <wp:positionV relativeFrom="paragraph">
              <wp:posOffset>138430</wp:posOffset>
            </wp:positionV>
            <wp:extent cx="2645410" cy="2409190"/>
            <wp:effectExtent l="0" t="0" r="2540" b="0"/>
            <wp:wrapThrough wrapText="bothSides">
              <wp:wrapPolygon edited="0">
                <wp:start x="0" y="0"/>
                <wp:lineTo x="0" y="21349"/>
                <wp:lineTo x="21465" y="21349"/>
                <wp:lineTo x="21465" y="0"/>
                <wp:lineTo x="0" y="0"/>
              </wp:wrapPolygon>
            </wp:wrapThrough>
            <wp:docPr id="52" name="Slika 52" descr="C:\Users\Tamara\Desktop\2018 19\Kaštijun 27.09.2018\FOTO\_DSC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mara\Desktop\2018 19\Kaštijun 27.09.2018\FOTO\_DSC285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7282" t="744"/>
                    <a:stretch/>
                  </pic:blipFill>
                  <pic:spPr bwMode="auto">
                    <a:xfrm>
                      <a:off x="0" y="0"/>
                      <a:ext cx="2645410" cy="2409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5053" w:rsidRDefault="00155053" w:rsidP="00AC422E">
      <w:pPr>
        <w:spacing w:line="360" w:lineRule="auto"/>
        <w:jc w:val="both"/>
        <w:rPr>
          <w:b/>
          <w:bCs/>
          <w:kern w:val="32"/>
        </w:rPr>
      </w:pPr>
    </w:p>
    <w:p w:rsidR="00155053" w:rsidRDefault="000B5865" w:rsidP="00AC422E">
      <w:pPr>
        <w:spacing w:line="360" w:lineRule="auto"/>
        <w:jc w:val="both"/>
        <w:rPr>
          <w:b/>
          <w:bCs/>
          <w:kern w:val="32"/>
        </w:rPr>
      </w:pPr>
      <w:r>
        <w:rPr>
          <w:b/>
          <w:bCs/>
          <w:noProof/>
          <w:kern w:val="32"/>
        </w:rPr>
        <w:drawing>
          <wp:inline distT="0" distB="0" distL="0" distR="0" wp14:anchorId="6D1A79E3" wp14:editId="2BC2EC8E">
            <wp:extent cx="3076365" cy="2052944"/>
            <wp:effectExtent l="0" t="0" r="0" b="508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253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094" cy="2056100"/>
                    </a:xfrm>
                    <a:prstGeom prst="rect">
                      <a:avLst/>
                    </a:prstGeom>
                  </pic:spPr>
                </pic:pic>
              </a:graphicData>
            </a:graphic>
          </wp:inline>
        </w:drawing>
      </w:r>
    </w:p>
    <w:p w:rsidR="00A6516F" w:rsidRDefault="00A6516F" w:rsidP="00AC422E">
      <w:pPr>
        <w:spacing w:line="360" w:lineRule="auto"/>
        <w:jc w:val="both"/>
        <w:rPr>
          <w:b/>
          <w:bCs/>
          <w:kern w:val="32"/>
        </w:rPr>
      </w:pPr>
    </w:p>
    <w:p w:rsidR="00946A3C" w:rsidRDefault="00946A3C" w:rsidP="00AC422E">
      <w:pPr>
        <w:spacing w:line="360" w:lineRule="auto"/>
        <w:jc w:val="both"/>
        <w:rPr>
          <w:bCs/>
          <w:kern w:val="32"/>
        </w:rPr>
      </w:pPr>
      <w:r>
        <w:rPr>
          <w:noProof/>
        </w:rPr>
        <w:drawing>
          <wp:anchor distT="0" distB="0" distL="114300" distR="114300" simplePos="0" relativeHeight="251681792" behindDoc="0" locked="0" layoutInCell="1" allowOverlap="1">
            <wp:simplePos x="0" y="0"/>
            <wp:positionH relativeFrom="margin">
              <wp:align>left</wp:align>
            </wp:positionH>
            <wp:positionV relativeFrom="margin">
              <wp:posOffset>2959100</wp:posOffset>
            </wp:positionV>
            <wp:extent cx="2085975" cy="2272380"/>
            <wp:effectExtent l="0" t="0" r="0" b="0"/>
            <wp:wrapSquare wrapText="bothSides"/>
            <wp:docPr id="5" name="Slika 5" descr="magn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net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5975" cy="2272380"/>
                    </a:xfrm>
                    <a:prstGeom prst="rect">
                      <a:avLst/>
                    </a:prstGeom>
                    <a:noFill/>
                    <a:ln>
                      <a:noFill/>
                    </a:ln>
                  </pic:spPr>
                </pic:pic>
              </a:graphicData>
            </a:graphic>
          </wp:anchor>
        </w:drawing>
      </w:r>
      <w:r>
        <w:rPr>
          <w:noProof/>
        </w:rPr>
        <w:drawing>
          <wp:anchor distT="0" distB="0" distL="114300" distR="114300" simplePos="0" relativeHeight="251680768" behindDoc="1" locked="0" layoutInCell="1" allowOverlap="1">
            <wp:simplePos x="0" y="0"/>
            <wp:positionH relativeFrom="column">
              <wp:posOffset>3405505</wp:posOffset>
            </wp:positionH>
            <wp:positionV relativeFrom="paragraph">
              <wp:posOffset>6985</wp:posOffset>
            </wp:positionV>
            <wp:extent cx="2988683" cy="2495550"/>
            <wp:effectExtent l="0" t="0" r="2540" b="0"/>
            <wp:wrapTight wrapText="bothSides">
              <wp:wrapPolygon edited="0">
                <wp:start x="0" y="0"/>
                <wp:lineTo x="0" y="21435"/>
                <wp:lineTo x="21481" y="21435"/>
                <wp:lineTo x="21481" y="0"/>
                <wp:lineTo x="0" y="0"/>
              </wp:wrapPolygon>
            </wp:wrapTight>
            <wp:docPr id="4" name="Slika 4" descr="sviokopuha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iokopuhalic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8683" cy="2495550"/>
                    </a:xfrm>
                    <a:prstGeom prst="rect">
                      <a:avLst/>
                    </a:prstGeom>
                    <a:noFill/>
                    <a:ln>
                      <a:noFill/>
                    </a:ln>
                  </pic:spPr>
                </pic:pic>
              </a:graphicData>
            </a:graphic>
          </wp:anchor>
        </w:drawing>
      </w:r>
      <w:r w:rsidRPr="00946A3C">
        <w:rPr>
          <w:bCs/>
          <w:kern w:val="32"/>
        </w:rPr>
        <w:t>Assieme alla DV Pula abbiamo iniziato il percorsco di osservazione  da parte delle educatrici proprio su come osservano i bambini e come si spiegano la scienza. Abbiamo organizzato una serie di scambi professionali anche con l`associazione Babin Pàs e Prirodopolis, nonche col il Centro per la ricerca dell`infanzia dell`Universita`di Fiume, dr. sci.  Lidija Vujčić</w:t>
      </w:r>
    </w:p>
    <w:p w:rsidR="00946A3C" w:rsidRDefault="00B33E83" w:rsidP="00AC422E">
      <w:pPr>
        <w:spacing w:line="360" w:lineRule="auto"/>
        <w:jc w:val="both"/>
      </w:pPr>
      <w:hyperlink r:id="rId28" w:history="1">
        <w:r w:rsidR="00946A3C" w:rsidRPr="00946A3C">
          <w:rPr>
            <w:color w:val="0000FF"/>
            <w:u w:val="single"/>
          </w:rPr>
          <w:t>http://www.prirodopolis.hr/Izlozba_u_Puli/index.html</w:t>
        </w:r>
      </w:hyperlink>
    </w:p>
    <w:p w:rsidR="00946A3C" w:rsidRPr="00946A3C" w:rsidRDefault="00946A3C" w:rsidP="00AC422E">
      <w:pPr>
        <w:spacing w:line="360" w:lineRule="auto"/>
        <w:jc w:val="both"/>
        <w:rPr>
          <w:bCs/>
          <w:kern w:val="32"/>
        </w:rPr>
      </w:pPr>
      <w:r>
        <w:t xml:space="preserve">Da sottolineare che tutti i bambini hanno visitato la mostra interattiva all`inizio del processo. I piccolini del nido l`hanno visitata con i genitori. </w:t>
      </w:r>
    </w:p>
    <w:p w:rsidR="00155053" w:rsidRDefault="00946A3C" w:rsidP="00AC422E">
      <w:pPr>
        <w:spacing w:line="360" w:lineRule="auto"/>
        <w:jc w:val="both"/>
        <w:rPr>
          <w:b/>
          <w:bCs/>
          <w:kern w:val="32"/>
        </w:rPr>
      </w:pPr>
      <w:r>
        <w:rPr>
          <w:b/>
          <w:bCs/>
          <w:kern w:val="32"/>
        </w:rPr>
        <w:br w:type="textWrapping" w:clear="all"/>
      </w:r>
    </w:p>
    <w:p w:rsidR="00155053" w:rsidRDefault="00155053" w:rsidP="00AC422E">
      <w:pPr>
        <w:spacing w:line="360" w:lineRule="auto"/>
        <w:jc w:val="both"/>
        <w:rPr>
          <w:b/>
          <w:bCs/>
          <w:kern w:val="32"/>
        </w:rPr>
      </w:pPr>
    </w:p>
    <w:p w:rsidR="000B5865" w:rsidRDefault="000B5865" w:rsidP="00AC422E">
      <w:pPr>
        <w:spacing w:line="360" w:lineRule="auto"/>
        <w:jc w:val="both"/>
        <w:rPr>
          <w:rFonts w:ascii="Aharoni" w:hAnsi="Aharoni" w:cs="Aharoni"/>
          <w:b/>
          <w:bCs/>
          <w:kern w:val="32"/>
        </w:rPr>
      </w:pPr>
    </w:p>
    <w:p w:rsidR="000B5865" w:rsidRDefault="000B5865" w:rsidP="00AC422E">
      <w:pPr>
        <w:spacing w:line="360" w:lineRule="auto"/>
        <w:jc w:val="both"/>
        <w:rPr>
          <w:rFonts w:ascii="Aharoni" w:hAnsi="Aharoni" w:cs="Aharoni"/>
          <w:b/>
          <w:bCs/>
          <w:kern w:val="32"/>
        </w:rPr>
      </w:pPr>
    </w:p>
    <w:p w:rsidR="000B5865" w:rsidRDefault="000B5865" w:rsidP="00AC422E">
      <w:pPr>
        <w:spacing w:line="360" w:lineRule="auto"/>
        <w:jc w:val="both"/>
        <w:rPr>
          <w:rFonts w:ascii="Aharoni" w:hAnsi="Aharoni" w:cs="Aharoni"/>
          <w:b/>
          <w:bCs/>
          <w:kern w:val="32"/>
        </w:rPr>
      </w:pPr>
    </w:p>
    <w:p w:rsidR="00F2449E" w:rsidRDefault="0022255F" w:rsidP="00F2449E">
      <w:pPr>
        <w:spacing w:line="360" w:lineRule="auto"/>
        <w:jc w:val="center"/>
        <w:rPr>
          <w:rFonts w:ascii="Aharoni" w:hAnsi="Aharoni" w:cs="Aharoni"/>
          <w:b/>
          <w:bCs/>
          <w:kern w:val="32"/>
        </w:rPr>
      </w:pPr>
      <w:r w:rsidRPr="00574F75">
        <w:rPr>
          <w:rFonts w:ascii="Aharoni" w:hAnsi="Aharoni" w:cs="Aharoni"/>
          <w:b/>
          <w:bCs/>
          <w:kern w:val="32"/>
        </w:rPr>
        <w:t xml:space="preserve">Ecco alcuni progetti svolti nell`anno pedagogico </w:t>
      </w:r>
      <w:r w:rsidR="00B10762">
        <w:rPr>
          <w:rFonts w:ascii="Aharoni" w:hAnsi="Aharoni" w:cs="Aharoni"/>
          <w:b/>
          <w:bCs/>
          <w:kern w:val="32"/>
          <w:sz w:val="52"/>
          <w:szCs w:val="52"/>
        </w:rPr>
        <w:t>2018/19</w:t>
      </w:r>
      <w:r w:rsidR="00F2449E">
        <w:rPr>
          <w:rFonts w:ascii="Aharoni" w:hAnsi="Aharoni" w:cs="Aharoni"/>
          <w:b/>
          <w:bCs/>
          <w:kern w:val="32"/>
        </w:rPr>
        <w:t xml:space="preserve"> </w:t>
      </w:r>
    </w:p>
    <w:p w:rsidR="00A6516F" w:rsidRPr="00F2449E" w:rsidRDefault="00F2449E" w:rsidP="00F2449E">
      <w:pPr>
        <w:spacing w:line="360" w:lineRule="auto"/>
        <w:jc w:val="center"/>
        <w:rPr>
          <w:rFonts w:ascii="Aharoni" w:hAnsi="Aharoni" w:cs="Aharoni"/>
          <w:b/>
          <w:bCs/>
          <w:kern w:val="32"/>
        </w:rPr>
      </w:pPr>
      <w:r>
        <w:rPr>
          <w:rFonts w:ascii="Aharoni" w:hAnsi="Aharoni" w:cs="Aharoni"/>
          <w:b/>
          <w:bCs/>
          <w:kern w:val="32"/>
        </w:rPr>
        <w:t>nelle singole sezioni</w:t>
      </w:r>
    </w:p>
    <w:p w:rsidR="00A6516F" w:rsidRDefault="00A6516F" w:rsidP="00AC422E">
      <w:pPr>
        <w:spacing w:line="360" w:lineRule="auto"/>
        <w:jc w:val="both"/>
        <w:rPr>
          <w:bCs/>
          <w:kern w:val="32"/>
        </w:rPr>
      </w:pPr>
    </w:p>
    <w:p w:rsidR="00A6516F" w:rsidRDefault="00BE7FC6" w:rsidP="00AC422E">
      <w:pPr>
        <w:spacing w:line="360" w:lineRule="auto"/>
        <w:jc w:val="both"/>
        <w:rPr>
          <w:bCs/>
          <w:kern w:val="32"/>
        </w:rPr>
      </w:pPr>
      <w:r>
        <w:rPr>
          <w:bCs/>
          <w:noProof/>
          <w:kern w:val="32"/>
        </w:rPr>
        <w:drawing>
          <wp:anchor distT="0" distB="0" distL="114300" distR="114300" simplePos="0" relativeHeight="251666432" behindDoc="1" locked="0" layoutInCell="1" allowOverlap="1">
            <wp:simplePos x="0" y="0"/>
            <wp:positionH relativeFrom="margin">
              <wp:posOffset>-355276</wp:posOffset>
            </wp:positionH>
            <wp:positionV relativeFrom="paragraph">
              <wp:posOffset>-218918</wp:posOffset>
            </wp:positionV>
            <wp:extent cx="1863725" cy="1397000"/>
            <wp:effectExtent l="0" t="0" r="3175" b="0"/>
            <wp:wrapNone/>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ondo bimb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63725" cy="1397000"/>
                    </a:xfrm>
                    <a:prstGeom prst="rect">
                      <a:avLst/>
                    </a:prstGeom>
                  </pic:spPr>
                </pic:pic>
              </a:graphicData>
            </a:graphic>
            <wp14:sizeRelH relativeFrom="margin">
              <wp14:pctWidth>0</wp14:pctWidth>
            </wp14:sizeRelH>
            <wp14:sizeRelV relativeFrom="margin">
              <wp14:pctHeight>0</wp14:pctHeight>
            </wp14:sizeRelV>
          </wp:anchor>
        </w:drawing>
      </w:r>
    </w:p>
    <w:p w:rsidR="00A6516F" w:rsidRDefault="00A6516F" w:rsidP="00AC422E">
      <w:pPr>
        <w:spacing w:line="360" w:lineRule="auto"/>
        <w:jc w:val="both"/>
        <w:rPr>
          <w:bCs/>
          <w:kern w:val="32"/>
        </w:rPr>
      </w:pPr>
    </w:p>
    <w:p w:rsidR="00A6516F" w:rsidRDefault="00A6516F" w:rsidP="00AC422E">
      <w:pPr>
        <w:spacing w:line="360" w:lineRule="auto"/>
        <w:jc w:val="both"/>
        <w:rPr>
          <w:bCs/>
          <w:kern w:val="32"/>
        </w:rPr>
      </w:pPr>
    </w:p>
    <w:p w:rsidR="00BE7FC6" w:rsidRPr="00764102" w:rsidRDefault="0022255F" w:rsidP="00AC422E">
      <w:pPr>
        <w:spacing w:line="360" w:lineRule="auto"/>
        <w:jc w:val="both"/>
        <w:rPr>
          <w:bCs/>
          <w:kern w:val="32"/>
        </w:rPr>
      </w:pPr>
      <w:r w:rsidRPr="00764102">
        <w:rPr>
          <w:bCs/>
          <w:kern w:val="32"/>
        </w:rPr>
        <w:t>La nostra sezione Mondo Bimbo</w:t>
      </w:r>
      <w:r w:rsidR="00BE7FC6">
        <w:rPr>
          <w:bCs/>
          <w:kern w:val="32"/>
        </w:rPr>
        <w:t xml:space="preserve"> ( ed</w:t>
      </w:r>
      <w:r w:rsidR="000B5865">
        <w:rPr>
          <w:bCs/>
          <w:kern w:val="32"/>
        </w:rPr>
        <w:t>ucatrice Crisina Moscarda</w:t>
      </w:r>
      <w:r w:rsidR="00BE7FC6">
        <w:rPr>
          <w:bCs/>
          <w:kern w:val="32"/>
        </w:rPr>
        <w:t xml:space="preserve"> )</w:t>
      </w:r>
      <w:r w:rsidRPr="00764102">
        <w:rPr>
          <w:bCs/>
          <w:kern w:val="32"/>
        </w:rPr>
        <w:t>, che accoglie i bambini in un programma regolare della durata di tre ore ha p</w:t>
      </w:r>
      <w:r w:rsidR="000B5865">
        <w:rPr>
          <w:bCs/>
          <w:kern w:val="32"/>
        </w:rPr>
        <w:t xml:space="preserve">ortato avanti il progetto „ Corpo, emozioni in movimento“ </w:t>
      </w:r>
      <w:r w:rsidR="00A6516F">
        <w:rPr>
          <w:bCs/>
          <w:kern w:val="32"/>
        </w:rPr>
        <w:t>Mediante attivita`mirate e pensate e`stata offerta la possibilita`di soddisfare il bisogno emotivo</w:t>
      </w:r>
      <w:r w:rsidR="00DA4E8D">
        <w:rPr>
          <w:bCs/>
          <w:kern w:val="32"/>
        </w:rPr>
        <w:t xml:space="preserve"> dei bambini. </w:t>
      </w:r>
      <w:r w:rsidR="000B5865">
        <w:rPr>
          <w:bCs/>
          <w:kern w:val="32"/>
        </w:rPr>
        <w:t xml:space="preserve">L`educatrice ha iniziato con il lavoro autonomo per la prima volta e da sola, ha svolto tutti i compiti che il lavoro educatovi istruttivo impone. I bambini del gruppo hanno contribuito a tutte le ativita`comuni della scuola dell`infanzia ( uscite, teatro, attivita`fuori sede…) </w:t>
      </w:r>
    </w:p>
    <w:p w:rsidR="0022255F" w:rsidRPr="0021583D" w:rsidRDefault="00BE7FC6" w:rsidP="0021583D">
      <w:pPr>
        <w:spacing w:line="360" w:lineRule="auto"/>
        <w:jc w:val="both"/>
        <w:rPr>
          <w:bCs/>
          <w:kern w:val="32"/>
        </w:rPr>
      </w:pPr>
      <w:r>
        <w:rPr>
          <w:noProof/>
        </w:rPr>
        <w:drawing>
          <wp:anchor distT="0" distB="0" distL="114300" distR="114300" simplePos="0" relativeHeight="251665408" behindDoc="1" locked="0" layoutInCell="1" allowOverlap="1">
            <wp:simplePos x="0" y="0"/>
            <wp:positionH relativeFrom="column">
              <wp:posOffset>-2868</wp:posOffset>
            </wp:positionH>
            <wp:positionV relativeFrom="paragraph">
              <wp:posOffset>1828</wp:posOffset>
            </wp:positionV>
            <wp:extent cx="436816" cy="655224"/>
            <wp:effectExtent l="0" t="0" r="1905" b="0"/>
            <wp:wrapTight wrapText="bothSides">
              <wp:wrapPolygon edited="0">
                <wp:start x="0" y="0"/>
                <wp:lineTo x="0" y="20741"/>
                <wp:lineTo x="20751" y="20741"/>
                <wp:lineTo x="20751" y="0"/>
                <wp:lineTo x="0" y="0"/>
              </wp:wrapPolygon>
            </wp:wrapTight>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ssott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6816" cy="655224"/>
                    </a:xfrm>
                    <a:prstGeom prst="rect">
                      <a:avLst/>
                    </a:prstGeom>
                  </pic:spPr>
                </pic:pic>
              </a:graphicData>
            </a:graphic>
          </wp:anchor>
        </w:drawing>
      </w:r>
      <w:r w:rsidR="0022255F" w:rsidRPr="0021583D">
        <w:rPr>
          <w:bCs/>
          <w:kern w:val="32"/>
        </w:rPr>
        <w:t>L</w:t>
      </w:r>
      <w:r w:rsidRPr="0021583D">
        <w:rPr>
          <w:bCs/>
          <w:kern w:val="32"/>
        </w:rPr>
        <w:t>a se</w:t>
      </w:r>
      <w:r w:rsidR="00DA4E8D" w:rsidRPr="0021583D">
        <w:rPr>
          <w:bCs/>
          <w:kern w:val="32"/>
        </w:rPr>
        <w:t>zione Bassotti</w:t>
      </w:r>
      <w:r w:rsidRPr="0021583D">
        <w:rPr>
          <w:bCs/>
          <w:kern w:val="32"/>
        </w:rPr>
        <w:t xml:space="preserve"> ( educatrici Iris Kuftić e Sandra Brakus – Brženda )</w:t>
      </w:r>
      <w:r w:rsidR="000B5865">
        <w:rPr>
          <w:bCs/>
          <w:kern w:val="32"/>
        </w:rPr>
        <w:t xml:space="preserve"> Col progetto Un tutto nella preistoria le educatrici hanno proposto ai bambini attivita`e giochi per capire e conoscere la vita dell`uomo preistorico. La stanza, gli angoli e l`atmosfera in generale e`stata predisposta all`osservazione e allo sviluppo complessivo di ogni singolo bambino. Nella sezione Bassotti le educatrici hanno sviluppato un rapporto particolare con un bambino che aveva interessi e bisogni particolari. Sono riuscite ad adeguare il lavoro cercando di mantenere l`equilibrio emotivo tra lui e tutti gli altri compagni. </w:t>
      </w:r>
      <w:r w:rsidR="0021583D">
        <w:rPr>
          <w:bCs/>
          <w:kern w:val="32"/>
        </w:rPr>
        <w:t xml:space="preserve">. Le molteplici uscite ed attivita`fuori porta nelle varie istituzioni, enti sono la caratteristica principale del lavoro in questa sezione che sfrutta le occasioni ma pure pianifica in modo da far uscire i bambini dallo spazio </w:t>
      </w:r>
      <w:r w:rsidR="00ED1555">
        <w:rPr>
          <w:bCs/>
          <w:kern w:val="32"/>
        </w:rPr>
        <w:t>per i</w:t>
      </w:r>
      <w:r w:rsidR="0021583D">
        <w:rPr>
          <w:bCs/>
          <w:kern w:val="32"/>
        </w:rPr>
        <w:t>l gioco – studio- esplorazione che e`la stanza proprio per dare la possibilita`di trovare spunti di gioco ed apprendimento nella societa`e in tutto cio`che essa offre.</w:t>
      </w:r>
      <w:r w:rsidRPr="0021583D">
        <w:rPr>
          <w:bCs/>
          <w:kern w:val="32"/>
        </w:rPr>
        <w:t xml:space="preserve"> </w:t>
      </w:r>
    </w:p>
    <w:p w:rsidR="0022255F" w:rsidRPr="00764102" w:rsidRDefault="0022255F" w:rsidP="00AC422E">
      <w:pPr>
        <w:spacing w:line="360" w:lineRule="auto"/>
        <w:jc w:val="both"/>
        <w:rPr>
          <w:bCs/>
          <w:kern w:val="32"/>
        </w:rPr>
      </w:pPr>
    </w:p>
    <w:p w:rsidR="000B5865" w:rsidRDefault="00C554A8" w:rsidP="00AC422E">
      <w:pPr>
        <w:spacing w:line="360" w:lineRule="auto"/>
        <w:jc w:val="both"/>
        <w:rPr>
          <w:bCs/>
          <w:kern w:val="32"/>
        </w:rPr>
      </w:pPr>
      <w:r>
        <w:rPr>
          <w:bCs/>
          <w:noProof/>
          <w:kern w:val="32"/>
        </w:rPr>
        <w:drawing>
          <wp:anchor distT="0" distB="0" distL="114300" distR="114300" simplePos="0" relativeHeight="251678720" behindDoc="1" locked="0" layoutInCell="1" allowOverlap="1">
            <wp:simplePos x="0" y="0"/>
            <wp:positionH relativeFrom="margin">
              <wp:align>right</wp:align>
            </wp:positionH>
            <wp:positionV relativeFrom="paragraph">
              <wp:posOffset>3578860</wp:posOffset>
            </wp:positionV>
            <wp:extent cx="2607310" cy="3476625"/>
            <wp:effectExtent l="0" t="0" r="2540" b="9525"/>
            <wp:wrapTight wrapText="bothSides">
              <wp:wrapPolygon edited="0">
                <wp:start x="0" y="0"/>
                <wp:lineTo x="0" y="21541"/>
                <wp:lineTo x="21463" y="21541"/>
                <wp:lineTo x="21463"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638d7de6ea6fa44da3ca73eb40fb9dc9-V.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7310" cy="3476625"/>
                    </a:xfrm>
                    <a:prstGeom prst="rect">
                      <a:avLst/>
                    </a:prstGeom>
                  </pic:spPr>
                </pic:pic>
              </a:graphicData>
            </a:graphic>
            <wp14:sizeRelH relativeFrom="margin">
              <wp14:pctWidth>0</wp14:pctWidth>
            </wp14:sizeRelH>
            <wp14:sizeRelV relativeFrom="margin">
              <wp14:pctHeight>0</wp14:pctHeight>
            </wp14:sizeRelV>
          </wp:anchor>
        </w:drawing>
      </w:r>
      <w:r w:rsidR="00BE7FC6">
        <w:rPr>
          <w:bCs/>
          <w:noProof/>
          <w:kern w:val="32"/>
        </w:rPr>
        <w:drawing>
          <wp:inline distT="0" distB="0" distL="0" distR="0">
            <wp:extent cx="800100" cy="104775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igio1.jpg"/>
                    <pic:cNvPicPr/>
                  </pic:nvPicPr>
                  <pic:blipFill>
                    <a:blip r:embed="rId32">
                      <a:extLst>
                        <a:ext uri="{28A0092B-C50C-407E-A947-70E740481C1C}">
                          <a14:useLocalDpi xmlns:a14="http://schemas.microsoft.com/office/drawing/2010/main" val="0"/>
                        </a:ext>
                      </a:extLst>
                    </a:blip>
                    <a:stretch>
                      <a:fillRect/>
                    </a:stretch>
                  </pic:blipFill>
                  <pic:spPr>
                    <a:xfrm>
                      <a:off x="0" y="0"/>
                      <a:ext cx="800100" cy="1047750"/>
                    </a:xfrm>
                    <a:prstGeom prst="rect">
                      <a:avLst/>
                    </a:prstGeom>
                  </pic:spPr>
                </pic:pic>
              </a:graphicData>
            </a:graphic>
          </wp:inline>
        </w:drawing>
      </w:r>
      <w:r w:rsidR="0022255F" w:rsidRPr="00BE7FC6">
        <w:rPr>
          <w:bCs/>
          <w:kern w:val="32"/>
        </w:rPr>
        <w:t xml:space="preserve">Sezione </w:t>
      </w:r>
      <w:r w:rsidR="0022255F" w:rsidRPr="00C554A8">
        <w:rPr>
          <w:b/>
          <w:bCs/>
          <w:kern w:val="32"/>
        </w:rPr>
        <w:t>Topo Gigio</w:t>
      </w:r>
      <w:r w:rsidR="0022255F" w:rsidRPr="00BE7FC6">
        <w:rPr>
          <w:bCs/>
          <w:kern w:val="32"/>
        </w:rPr>
        <w:t xml:space="preserve"> –</w:t>
      </w:r>
      <w:r w:rsidR="0022255F" w:rsidRPr="00764102">
        <w:rPr>
          <w:bCs/>
          <w:kern w:val="32"/>
        </w:rPr>
        <w:t xml:space="preserve"> </w:t>
      </w:r>
      <w:r w:rsidR="00BE7FC6">
        <w:rPr>
          <w:bCs/>
          <w:kern w:val="32"/>
        </w:rPr>
        <w:t>educatrici Romin</w:t>
      </w:r>
      <w:r w:rsidR="000B5865">
        <w:rPr>
          <w:bCs/>
          <w:kern w:val="32"/>
        </w:rPr>
        <w:t>a Moscarda Bilić e Caterina Poropat Mošnja</w:t>
      </w:r>
      <w:r w:rsidR="00BE7FC6">
        <w:rPr>
          <w:bCs/>
          <w:kern w:val="32"/>
        </w:rPr>
        <w:t xml:space="preserve"> hanno proposto progetti ed attiv</w:t>
      </w:r>
      <w:r w:rsidR="000B5865">
        <w:rPr>
          <w:bCs/>
          <w:kern w:val="32"/>
        </w:rPr>
        <w:t xml:space="preserve">ita`prevalentemente legate allo sviluppo delle competenze sociali. Nella sezione per la prima volta abbiamo avuto come iscritta una bambina con la sindrome di Down che si e`adattata bene e le educatrici hanno sviluppato un bel rapporto con lei e con tutti gli altri bambini. Purtroppo ci sono state molte supplenze causa la malattia della collega RMB e di conseguenza l`adattamento e lo sciluppo dei rapporti interpersonali si sono dilungati proibendo cosi`la pianificazione iniziale. Le attivita`progettuali si sono concentrate all`accettazione e allo sviluppo della collaborazione. Molti giochi ed attivita` </w:t>
      </w:r>
      <w:r>
        <w:rPr>
          <w:bCs/>
          <w:kern w:val="32"/>
        </w:rPr>
        <w:t>proposti dalle educatrici che sono serviti a rafforzare i rapporti e lo sviluppo delle personalita`molto diversificate dei bambini. I Topo Gigi si sono inclusi nei progetti a livello di SI: L`Istria senza carie, (IN)Visibile ma anche nelle uscite, come pure nei festeggiamenti e celebrazioni ( Dicembre in citta`, la settimana del bambino, la giornata della Citta`di Pola …) Il gruppo ha avuto come sostegno la studentessa Linda Jugovac che sta terminando gli studi di Scienze dell`educazione presso l`teneo di Padova e dovendo svolgere 350 ore di tirocinio ha scelto di effettuarle da noi lavroando nella sezione Topo Gigio creando un rapporto particolare con tutti i bambini ma in particolar modo con A. Nella sezione ha svolto il tirocinio pure la c</w:t>
      </w:r>
      <w:r w:rsidR="00F2449E">
        <w:rPr>
          <w:bCs/>
          <w:kern w:val="32"/>
        </w:rPr>
        <w:t xml:space="preserve">ollega tirocinante Barbara Rajko </w:t>
      </w:r>
      <w:r>
        <w:rPr>
          <w:bCs/>
          <w:kern w:val="32"/>
        </w:rPr>
        <w:t xml:space="preserve"> che ha pure svolto le attivita`in base al piano di orientamento professionale. </w:t>
      </w:r>
    </w:p>
    <w:p w:rsidR="000B5865" w:rsidRDefault="000B5865" w:rsidP="00AC422E">
      <w:pPr>
        <w:spacing w:line="360" w:lineRule="auto"/>
        <w:jc w:val="both"/>
        <w:rPr>
          <w:bCs/>
          <w:kern w:val="32"/>
        </w:rPr>
      </w:pPr>
    </w:p>
    <w:p w:rsidR="000B5865" w:rsidRDefault="00C554A8" w:rsidP="00AC422E">
      <w:pPr>
        <w:spacing w:line="360" w:lineRule="auto"/>
        <w:jc w:val="both"/>
        <w:rPr>
          <w:bCs/>
          <w:kern w:val="32"/>
        </w:rPr>
      </w:pPr>
      <w:r>
        <w:rPr>
          <w:bCs/>
          <w:kern w:val="32"/>
        </w:rPr>
        <w:br w:type="textWrapping" w:clear="all"/>
      </w:r>
    </w:p>
    <w:p w:rsidR="000B5865" w:rsidRDefault="000B5865" w:rsidP="00AC422E">
      <w:pPr>
        <w:spacing w:line="360" w:lineRule="auto"/>
        <w:jc w:val="both"/>
        <w:rPr>
          <w:bCs/>
          <w:kern w:val="32"/>
        </w:rPr>
      </w:pPr>
    </w:p>
    <w:p w:rsidR="000B5865" w:rsidRDefault="000B5865" w:rsidP="00AC422E">
      <w:pPr>
        <w:spacing w:line="360" w:lineRule="auto"/>
        <w:jc w:val="both"/>
        <w:rPr>
          <w:bCs/>
          <w:kern w:val="32"/>
        </w:rPr>
      </w:pPr>
    </w:p>
    <w:p w:rsidR="000B5865" w:rsidRDefault="000B5865" w:rsidP="00AC422E">
      <w:pPr>
        <w:spacing w:line="360" w:lineRule="auto"/>
        <w:jc w:val="both"/>
        <w:rPr>
          <w:bCs/>
          <w:kern w:val="32"/>
        </w:rPr>
      </w:pPr>
    </w:p>
    <w:p w:rsidR="000B5865" w:rsidRDefault="000B5865" w:rsidP="00AC422E">
      <w:pPr>
        <w:spacing w:line="360" w:lineRule="auto"/>
        <w:jc w:val="both"/>
        <w:rPr>
          <w:bCs/>
          <w:kern w:val="32"/>
        </w:rPr>
      </w:pPr>
    </w:p>
    <w:p w:rsidR="00781B50" w:rsidRDefault="00C554A8" w:rsidP="00A97A80">
      <w:pPr>
        <w:spacing w:line="360" w:lineRule="auto"/>
        <w:jc w:val="both"/>
        <w:rPr>
          <w:bCs/>
          <w:kern w:val="32"/>
        </w:rPr>
      </w:pPr>
      <w:r>
        <w:rPr>
          <w:bCs/>
          <w:noProof/>
          <w:kern w:val="32"/>
        </w:rPr>
        <w:drawing>
          <wp:inline distT="0" distB="0" distL="0" distR="0" wp14:anchorId="04343FDC" wp14:editId="63827F2F">
            <wp:extent cx="419071" cy="500882"/>
            <wp:effectExtent l="0" t="0" r="635"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itti.g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7100" cy="522431"/>
                    </a:xfrm>
                    <a:prstGeom prst="rect">
                      <a:avLst/>
                    </a:prstGeom>
                  </pic:spPr>
                </pic:pic>
              </a:graphicData>
            </a:graphic>
          </wp:inline>
        </w:drawing>
      </w:r>
      <w:r w:rsidR="0022255F" w:rsidRPr="00781B50">
        <w:rPr>
          <w:bCs/>
          <w:kern w:val="32"/>
        </w:rPr>
        <w:t xml:space="preserve">Sezione </w:t>
      </w:r>
      <w:r w:rsidR="0022255F" w:rsidRPr="00C554A8">
        <w:rPr>
          <w:b/>
          <w:bCs/>
          <w:kern w:val="32"/>
        </w:rPr>
        <w:t>Titti</w:t>
      </w:r>
      <w:r w:rsidR="0022255F" w:rsidRPr="00781B50">
        <w:rPr>
          <w:bCs/>
          <w:kern w:val="32"/>
        </w:rPr>
        <w:t>-</w:t>
      </w:r>
      <w:r w:rsidR="0022255F" w:rsidRPr="00764102">
        <w:rPr>
          <w:bCs/>
          <w:kern w:val="32"/>
        </w:rPr>
        <w:t xml:space="preserve"> </w:t>
      </w:r>
      <w:r w:rsidR="00781B50">
        <w:rPr>
          <w:bCs/>
          <w:kern w:val="32"/>
        </w:rPr>
        <w:t>educatrici Daniel</w:t>
      </w:r>
      <w:r>
        <w:rPr>
          <w:bCs/>
          <w:kern w:val="32"/>
        </w:rPr>
        <w:t>a Michelich Vojnović e Lena Mitrović</w:t>
      </w:r>
      <w:r w:rsidR="00A97A80">
        <w:rPr>
          <w:bCs/>
          <w:kern w:val="32"/>
        </w:rPr>
        <w:t xml:space="preserve"> hanno accompagnato un gruppo numeroso di bambini grandi verso il tragurado della prima elementare. Dopo aver monitorato i bisogni e gli interessi dei bambini hanno scoleto assieme il tema del progetto CORPORALMENTE. Un progetto integrato per cogliere tutte le funzioni del corpo umano sopratutto quello nascosto che non si vede. Anche in questa sezione l`approccio e` molto minuzioso, dettagliato e preciso.I bisogni e i desideri dei bambini vanno seguiti ed ampliati. I bambini, siccome grandi hanno dato tante soddisfazioni. Usando il metodo NTC, le educatrici hanno compreso tecniche e metodi di sviluppo delle capacita`intellettive mediante attivita`didattiche volte alla stimolazione neurocerebrale.Il BrainGym e`stato molto ben accettato da parte dei bambini  e le educatici hanno cercato di sperimentare conoscenze e saperi nuovi acquisiti ad elevamenti professionali particolari che hanno seguito ( Lena Mitrović ).</w:t>
      </w:r>
    </w:p>
    <w:p w:rsidR="00A97A80" w:rsidRPr="00764102" w:rsidRDefault="00A97A80" w:rsidP="00A97A80">
      <w:pPr>
        <w:spacing w:line="360" w:lineRule="auto"/>
        <w:jc w:val="both"/>
        <w:rPr>
          <w:bCs/>
          <w:kern w:val="32"/>
        </w:rPr>
      </w:pPr>
    </w:p>
    <w:p w:rsidR="00A97A80" w:rsidRDefault="00BE7FC6" w:rsidP="00AC422E">
      <w:pPr>
        <w:spacing w:line="360" w:lineRule="auto"/>
        <w:jc w:val="both"/>
        <w:rPr>
          <w:bCs/>
          <w:kern w:val="32"/>
        </w:rPr>
      </w:pPr>
      <w:r>
        <w:rPr>
          <w:bCs/>
          <w:noProof/>
          <w:kern w:val="32"/>
        </w:rPr>
        <w:drawing>
          <wp:inline distT="0" distB="0" distL="0" distR="0">
            <wp:extent cx="641055" cy="460112"/>
            <wp:effectExtent l="0" t="0" r="6985"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ip_e_ciop[1].gif"/>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654076" cy="469458"/>
                    </a:xfrm>
                    <a:prstGeom prst="rect">
                      <a:avLst/>
                    </a:prstGeom>
                  </pic:spPr>
                </pic:pic>
              </a:graphicData>
            </a:graphic>
          </wp:inline>
        </w:drawing>
      </w:r>
      <w:r w:rsidR="0022255F" w:rsidRPr="00FC3033">
        <w:rPr>
          <w:bCs/>
          <w:kern w:val="32"/>
        </w:rPr>
        <w:t>La sezione Cip&amp;Ciop</w:t>
      </w:r>
      <w:r w:rsidR="0022255F" w:rsidRPr="00764102">
        <w:rPr>
          <w:bCs/>
          <w:kern w:val="32"/>
        </w:rPr>
        <w:t xml:space="preserve"> </w:t>
      </w:r>
      <w:r w:rsidR="00FC3033">
        <w:rPr>
          <w:bCs/>
          <w:kern w:val="32"/>
        </w:rPr>
        <w:t xml:space="preserve">, educatrici </w:t>
      </w:r>
      <w:r w:rsidR="00A97A80">
        <w:rPr>
          <w:bCs/>
          <w:kern w:val="32"/>
        </w:rPr>
        <w:t>Marlena Banko e Mia Verk ( supplente di Marina Vekić ). I bambini compresi nell`eta`dei piccoli sono stati accolti nella sezione dove dai primi giorni le educatrici hanno osservato gli interessi dei bambini. Proprio osservandoli ed ascoltandoli , le educatrici hanno proposto attivita`legate al tema del tempo – meteorologico. LA sperimentazione, l`osservazione dei fenomenti meteorologici hanno dato spunto alle attivita`grafopittoriche , costruttive, di sperimentazione durante tutto l`arco dell`anno.</w:t>
      </w:r>
    </w:p>
    <w:p w:rsidR="00A97A80" w:rsidRDefault="00A97A80" w:rsidP="00AC422E">
      <w:pPr>
        <w:spacing w:line="360" w:lineRule="auto"/>
        <w:jc w:val="both"/>
        <w:rPr>
          <w:bCs/>
          <w:kern w:val="32"/>
        </w:rPr>
      </w:pPr>
    </w:p>
    <w:p w:rsidR="00A97A80" w:rsidRDefault="00A97A80" w:rsidP="00AC422E">
      <w:pPr>
        <w:spacing w:line="360" w:lineRule="auto"/>
        <w:jc w:val="both"/>
        <w:rPr>
          <w:bCs/>
          <w:kern w:val="32"/>
        </w:rPr>
      </w:pPr>
    </w:p>
    <w:p w:rsidR="00A97A80" w:rsidRDefault="00A97A80" w:rsidP="00AC422E">
      <w:pPr>
        <w:spacing w:line="360" w:lineRule="auto"/>
        <w:jc w:val="both"/>
        <w:rPr>
          <w:bCs/>
          <w:kern w:val="32"/>
        </w:rPr>
      </w:pPr>
    </w:p>
    <w:p w:rsidR="00A97A80" w:rsidRDefault="00A97A80" w:rsidP="00AC422E">
      <w:pPr>
        <w:spacing w:line="360" w:lineRule="auto"/>
        <w:jc w:val="both"/>
        <w:rPr>
          <w:bCs/>
          <w:kern w:val="32"/>
        </w:rPr>
      </w:pPr>
    </w:p>
    <w:p w:rsidR="00A97A80" w:rsidRDefault="00A97A80" w:rsidP="00AC422E">
      <w:pPr>
        <w:spacing w:line="360" w:lineRule="auto"/>
        <w:jc w:val="both"/>
        <w:rPr>
          <w:bCs/>
          <w:kern w:val="32"/>
        </w:rPr>
      </w:pPr>
    </w:p>
    <w:p w:rsidR="00A97A80" w:rsidRDefault="00A97A80" w:rsidP="00AC422E">
      <w:pPr>
        <w:spacing w:line="360" w:lineRule="auto"/>
        <w:jc w:val="both"/>
        <w:rPr>
          <w:bCs/>
          <w:kern w:val="32"/>
        </w:rPr>
      </w:pPr>
    </w:p>
    <w:p w:rsidR="00A97A80" w:rsidRDefault="00A97A80" w:rsidP="00AC422E">
      <w:pPr>
        <w:spacing w:line="360" w:lineRule="auto"/>
        <w:jc w:val="both"/>
        <w:rPr>
          <w:bCs/>
          <w:kern w:val="32"/>
        </w:rPr>
      </w:pPr>
    </w:p>
    <w:p w:rsidR="00A97A80" w:rsidRDefault="00A97A80" w:rsidP="00AC422E">
      <w:pPr>
        <w:spacing w:line="360" w:lineRule="auto"/>
        <w:jc w:val="both"/>
        <w:rPr>
          <w:bCs/>
          <w:kern w:val="32"/>
        </w:rPr>
      </w:pPr>
    </w:p>
    <w:p w:rsidR="00A97A80" w:rsidRDefault="00A97A80" w:rsidP="00AC422E">
      <w:pPr>
        <w:spacing w:line="360" w:lineRule="auto"/>
        <w:jc w:val="both"/>
        <w:rPr>
          <w:bCs/>
          <w:kern w:val="32"/>
        </w:rPr>
      </w:pPr>
    </w:p>
    <w:p w:rsidR="00A97A80" w:rsidRDefault="00A97A80" w:rsidP="00AC422E">
      <w:pPr>
        <w:spacing w:line="360" w:lineRule="auto"/>
        <w:jc w:val="both"/>
        <w:rPr>
          <w:bCs/>
          <w:kern w:val="32"/>
        </w:rPr>
      </w:pPr>
    </w:p>
    <w:p w:rsidR="0022255F" w:rsidRDefault="00BE7FC6" w:rsidP="00AC422E">
      <w:pPr>
        <w:spacing w:line="360" w:lineRule="auto"/>
        <w:jc w:val="both"/>
        <w:rPr>
          <w:bCs/>
          <w:kern w:val="32"/>
        </w:rPr>
      </w:pPr>
      <w:r w:rsidRPr="00256E4E">
        <w:rPr>
          <w:bCs/>
          <w:noProof/>
          <w:kern w:val="32"/>
        </w:rPr>
        <w:drawing>
          <wp:inline distT="0" distB="0" distL="0" distR="0">
            <wp:extent cx="616969" cy="464783"/>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riciole2.jpg"/>
                    <pic:cNvPicPr/>
                  </pic:nvPicPr>
                  <pic:blipFill>
                    <a:blip r:embed="rId35">
                      <a:extLst>
                        <a:ext uri="{28A0092B-C50C-407E-A947-70E740481C1C}">
                          <a14:useLocalDpi xmlns:a14="http://schemas.microsoft.com/office/drawing/2010/main" val="0"/>
                        </a:ext>
                      </a:extLst>
                    </a:blip>
                    <a:stretch>
                      <a:fillRect/>
                    </a:stretch>
                  </pic:blipFill>
                  <pic:spPr>
                    <a:xfrm>
                      <a:off x="0" y="0"/>
                      <a:ext cx="629798" cy="474447"/>
                    </a:xfrm>
                    <a:prstGeom prst="rect">
                      <a:avLst/>
                    </a:prstGeom>
                  </pic:spPr>
                </pic:pic>
              </a:graphicData>
            </a:graphic>
          </wp:inline>
        </w:drawing>
      </w:r>
      <w:r w:rsidR="00256E4E">
        <w:rPr>
          <w:bCs/>
          <w:kern w:val="32"/>
        </w:rPr>
        <w:t xml:space="preserve"> </w:t>
      </w:r>
      <w:r w:rsidR="0022255F" w:rsidRPr="00256E4E">
        <w:rPr>
          <w:bCs/>
          <w:kern w:val="32"/>
        </w:rPr>
        <w:t>Sezione Briciole –</w:t>
      </w:r>
      <w:r w:rsidR="0022255F" w:rsidRPr="00764102">
        <w:rPr>
          <w:bCs/>
          <w:kern w:val="32"/>
        </w:rPr>
        <w:t xml:space="preserve"> </w:t>
      </w:r>
      <w:r w:rsidR="00256E4E">
        <w:rPr>
          <w:bCs/>
          <w:kern w:val="32"/>
        </w:rPr>
        <w:t>educatrici Sara Pancun e Tatiana Pamić</w:t>
      </w:r>
    </w:p>
    <w:p w:rsidR="00256E4E" w:rsidRPr="00764102" w:rsidRDefault="00256E4E" w:rsidP="00AC422E">
      <w:pPr>
        <w:spacing w:line="360" w:lineRule="auto"/>
        <w:jc w:val="both"/>
        <w:rPr>
          <w:bCs/>
          <w:kern w:val="32"/>
        </w:rPr>
      </w:pPr>
      <w:r>
        <w:rPr>
          <w:bCs/>
          <w:kern w:val="32"/>
        </w:rPr>
        <w:t>Il gruppo del nido dei piccoli assieme alle educatrici  e`stato proficuo e impegnato nelle attivita`di giochi</w:t>
      </w:r>
      <w:r w:rsidR="00A97A80">
        <w:rPr>
          <w:bCs/>
          <w:kern w:val="32"/>
        </w:rPr>
        <w:t xml:space="preserve"> di sperimentazione scientifica naturalmente adatta alla loro eta`.</w:t>
      </w:r>
      <w:r>
        <w:rPr>
          <w:bCs/>
          <w:kern w:val="32"/>
        </w:rPr>
        <w:t>.Trattandosi di bambini molto piccoli il compito fondamentale e`stato quello di incorporare al meglio le cure con l`educazione ed istruzione.Anche se molto piccoli le attivita`proposte sono state accettate molto bene da parte dei bambini: giochi con i colori attraverso i sensi usando materiali da recupero ma anche tecnologie innovative ( giochi con la luce )</w:t>
      </w:r>
      <w:r w:rsidR="00A97A80">
        <w:rPr>
          <w:bCs/>
          <w:kern w:val="32"/>
        </w:rPr>
        <w:t xml:space="preserve"> e con il magnetismo</w:t>
      </w:r>
      <w:r>
        <w:rPr>
          <w:bCs/>
          <w:kern w:val="32"/>
        </w:rPr>
        <w:t xml:space="preserve"> sono stati molto interessanti per i bimbi. Molta cura peri l rapporto con i genitori e la collabroazione che e`indispensabile soprattutto in questa eta`.</w:t>
      </w:r>
      <w:r w:rsidR="00A71C5C">
        <w:rPr>
          <w:bCs/>
          <w:kern w:val="32"/>
        </w:rPr>
        <w:t xml:space="preserve"> Importante e molto riuscito il progetto PLAYGROUND che ha visto come protagonisti proprio le Briciole e un enorme impegno didattico pedagogico dell`educatrice Sara Pancun che ha proposto studiando ed elaborando attivita` progettuali particolarmente impegnative e riuscitissime! </w:t>
      </w:r>
    </w:p>
    <w:p w:rsidR="0022255F" w:rsidRPr="00764102" w:rsidRDefault="0022255F" w:rsidP="00AC422E">
      <w:pPr>
        <w:spacing w:line="360" w:lineRule="auto"/>
        <w:jc w:val="both"/>
        <w:rPr>
          <w:bCs/>
          <w:kern w:val="32"/>
        </w:rPr>
      </w:pPr>
    </w:p>
    <w:p w:rsidR="0022255F" w:rsidRDefault="00BE7FC6" w:rsidP="00AC422E">
      <w:pPr>
        <w:spacing w:line="360" w:lineRule="auto"/>
        <w:jc w:val="both"/>
        <w:rPr>
          <w:bCs/>
          <w:kern w:val="32"/>
        </w:rPr>
      </w:pPr>
      <w:r>
        <w:rPr>
          <w:bCs/>
          <w:noProof/>
          <w:kern w:val="32"/>
        </w:rPr>
        <w:drawing>
          <wp:inline distT="0" distB="0" distL="0" distR="0">
            <wp:extent cx="635838" cy="477585"/>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ulcii.jpg"/>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644641" cy="484197"/>
                    </a:xfrm>
                    <a:prstGeom prst="rect">
                      <a:avLst/>
                    </a:prstGeom>
                  </pic:spPr>
                </pic:pic>
              </a:graphicData>
            </a:graphic>
          </wp:inline>
        </w:drawing>
      </w:r>
      <w:r w:rsidR="0022255F" w:rsidRPr="00ED1555">
        <w:rPr>
          <w:bCs/>
          <w:kern w:val="32"/>
        </w:rPr>
        <w:t>Sezione Pulcini –</w:t>
      </w:r>
      <w:r w:rsidR="0022255F" w:rsidRPr="00764102">
        <w:rPr>
          <w:bCs/>
          <w:kern w:val="32"/>
        </w:rPr>
        <w:t xml:space="preserve"> </w:t>
      </w:r>
      <w:r w:rsidR="00ED1555">
        <w:rPr>
          <w:bCs/>
          <w:kern w:val="32"/>
        </w:rPr>
        <w:t xml:space="preserve">educatrici Linda Sannino e </w:t>
      </w:r>
      <w:r w:rsidR="00A71C5C">
        <w:rPr>
          <w:bCs/>
          <w:kern w:val="32"/>
        </w:rPr>
        <w:t xml:space="preserve"> Iva Kukac </w:t>
      </w:r>
    </w:p>
    <w:p w:rsidR="00A71C5C" w:rsidRDefault="00ED1555" w:rsidP="00AC422E">
      <w:pPr>
        <w:spacing w:line="360" w:lineRule="auto"/>
        <w:jc w:val="both"/>
        <w:rPr>
          <w:bCs/>
          <w:kern w:val="32"/>
        </w:rPr>
      </w:pPr>
      <w:r>
        <w:rPr>
          <w:bCs/>
          <w:kern w:val="32"/>
        </w:rPr>
        <w:t>I bambini in questa sezione sono nel terzo anno di vita, dunque si tartta del nido dei grandi. Le attivita`proposte erano centrate</w:t>
      </w:r>
      <w:r w:rsidR="00A71C5C">
        <w:rPr>
          <w:bCs/>
          <w:kern w:val="32"/>
        </w:rPr>
        <w:t>luci e colori. Le educatrici hanno pr</w:t>
      </w:r>
      <w:r>
        <w:rPr>
          <w:bCs/>
          <w:kern w:val="32"/>
        </w:rPr>
        <w:t xml:space="preserve">oposto ai bambini attivita`, mezzi e stimoli atti a promuovere gli obiettivi preposti nei piani di lavoro. La collaborazione con i genitori e`stata importante e pure le famiglie sono state incluse nel lavoro sul progetto. </w:t>
      </w:r>
      <w:r w:rsidR="00A71C5C">
        <w:rPr>
          <w:bCs/>
          <w:kern w:val="32"/>
        </w:rPr>
        <w:t>Nella sezione del nido dei grandi, soprattutto verso la fine dell`anno pedagogico c`e`piu`bisogno di lavroare sull`autonomia dei bambini, e qui`l`impegno c`e`stato. Anche i Pulcini si sono inclusi nel progetto PLAYGROUND ( i bambini e i genitori ) partecipando al gioco monocromatico.</w:t>
      </w:r>
    </w:p>
    <w:p w:rsidR="00A71C5C" w:rsidRDefault="00A71C5C" w:rsidP="00AC422E">
      <w:pPr>
        <w:spacing w:line="360" w:lineRule="auto"/>
        <w:jc w:val="both"/>
        <w:rPr>
          <w:bCs/>
          <w:kern w:val="32"/>
        </w:rPr>
      </w:pPr>
    </w:p>
    <w:p w:rsidR="00037D55" w:rsidRPr="00037D55" w:rsidRDefault="00BE7FC6" w:rsidP="00A71C5C">
      <w:pPr>
        <w:spacing w:line="360" w:lineRule="auto"/>
        <w:jc w:val="both"/>
        <w:rPr>
          <w:bCs/>
          <w:kern w:val="32"/>
        </w:rPr>
      </w:pPr>
      <w:r w:rsidRPr="00037D55">
        <w:rPr>
          <w:bCs/>
          <w:noProof/>
          <w:kern w:val="32"/>
        </w:rPr>
        <w:drawing>
          <wp:inline distT="0" distB="0" distL="0" distR="0">
            <wp:extent cx="483210" cy="586517"/>
            <wp:effectExtent l="0" t="0" r="0" b="444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elfin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1301" cy="608476"/>
                    </a:xfrm>
                    <a:prstGeom prst="rect">
                      <a:avLst/>
                    </a:prstGeom>
                  </pic:spPr>
                </pic:pic>
              </a:graphicData>
            </a:graphic>
          </wp:inline>
        </w:drawing>
      </w:r>
      <w:r w:rsidR="00037D55">
        <w:rPr>
          <w:bCs/>
          <w:kern w:val="32"/>
        </w:rPr>
        <w:t xml:space="preserve">Sezione Delfini, la sezione dei grandi guidata dalle educatrici Serena Sirotić e Xenia Dajčić che ha proposto molte attivita` e contenuti avendo sempre in mente i bisogni dei bambini nell`ultimo anno di scuola dell`infanzia. Le colleghe hanno proposto vari temi di attivita` che poi si sono evolute nel progetto </w:t>
      </w:r>
      <w:r w:rsidR="00A71C5C">
        <w:rPr>
          <w:bCs/>
          <w:kern w:val="32"/>
        </w:rPr>
        <w:t xml:space="preserve">sulla scienza nella scuola dell`infanzia – I quattro elementi. Da sottolineare la grande sperimentazione nell`angolo particolae delle luci e delle ombre dove i bambini hanno potuto giocare e sperimentare a volonta. Un gruppo moltto attivo che esce molto e frequenta tutte le manifestazioni che vengono offerte. Essendo tutti prescolari il lavoro e`molto impegnativo e variegato. La stanza di soggiorno e`molto ricca di stimoli mezzi e aggeggi che vengono creati da loro stessi. Due volte alla settimana i bambini svolgono l`ora di educazione fisica in palestra e hanno una collaborazione molto stretta con la Scuola elementare poiche`la sezione si trova nella SE Giuseppina Martinuzzi. I bambini di questa sezione non dormono e di conseguenza il pomeriggio e`pure momento di studio, gioco e lavoro. Le educatrici sottolineano la necessita`dei lavorare molto sulla lingua italiana proprio per prepararli all`entrata all`elementare G.Martinuzzi. </w:t>
      </w:r>
    </w:p>
    <w:p w:rsidR="004C2E55" w:rsidRDefault="00BE7FC6" w:rsidP="00AC422E">
      <w:pPr>
        <w:spacing w:line="360" w:lineRule="auto"/>
        <w:jc w:val="both"/>
        <w:rPr>
          <w:bCs/>
          <w:kern w:val="32"/>
        </w:rPr>
      </w:pPr>
      <w:r w:rsidRPr="00ED1555">
        <w:rPr>
          <w:bCs/>
          <w:noProof/>
          <w:kern w:val="32"/>
        </w:rPr>
        <w:drawing>
          <wp:inline distT="0" distB="0" distL="0" distR="0">
            <wp:extent cx="438790" cy="588245"/>
            <wp:effectExtent l="0" t="0" r="0" b="254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limer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2159" cy="606168"/>
                    </a:xfrm>
                    <a:prstGeom prst="rect">
                      <a:avLst/>
                    </a:prstGeom>
                  </pic:spPr>
                </pic:pic>
              </a:graphicData>
            </a:graphic>
          </wp:inline>
        </w:drawing>
      </w:r>
      <w:r w:rsidR="0022255F" w:rsidRPr="00ED1555">
        <w:rPr>
          <w:bCs/>
          <w:kern w:val="32"/>
        </w:rPr>
        <w:t>La sezione Calimero,</w:t>
      </w:r>
      <w:r w:rsidR="0022255F" w:rsidRPr="00764102">
        <w:rPr>
          <w:bCs/>
          <w:kern w:val="32"/>
        </w:rPr>
        <w:t xml:space="preserve"> </w:t>
      </w:r>
      <w:r w:rsidR="00037D55">
        <w:rPr>
          <w:bCs/>
          <w:kern w:val="32"/>
        </w:rPr>
        <w:t>con le educat</w:t>
      </w:r>
      <w:r w:rsidR="004C2E55">
        <w:rPr>
          <w:bCs/>
          <w:kern w:val="32"/>
        </w:rPr>
        <w:t xml:space="preserve">rici Nataša Brušić e Manuela Peressa </w:t>
      </w:r>
      <w:r w:rsidR="00037D55">
        <w:rPr>
          <w:bCs/>
          <w:kern w:val="32"/>
        </w:rPr>
        <w:t xml:space="preserve"> hanno proposto ai loro bambini ( gruppo misto di scuola dell`infanzia ) il progetto che come tema centrale di interesse aveva la </w:t>
      </w:r>
      <w:r w:rsidR="004C2E55">
        <w:rPr>
          <w:bCs/>
          <w:kern w:val="32"/>
        </w:rPr>
        <w:t>musica: Ritmo , suono e rumore. Hanno proposto ai bambini la conoscenza della musica e degli strumenti musicali. Anche in questo gruppo il fulcro era l`osservazione dell`invisibile e cosi`dopo la visita alla radio dove hanno potuto „vedere“ il suono , il loro interesse per la musica e il mondo della musica e`cresciuto. Il progetto e`durato per molti mesi e le educatrici hanno cercato di soddisfare la curiosita`dei bambini aiutandoli nella ricerca.</w:t>
      </w:r>
    </w:p>
    <w:p w:rsidR="004C2E55" w:rsidRDefault="004C2E55" w:rsidP="00AC422E">
      <w:pPr>
        <w:spacing w:line="360" w:lineRule="auto"/>
        <w:jc w:val="both"/>
        <w:rPr>
          <w:bCs/>
          <w:kern w:val="32"/>
        </w:rPr>
      </w:pPr>
    </w:p>
    <w:p w:rsidR="004C2E55" w:rsidRDefault="004C2E55" w:rsidP="00AC422E">
      <w:pPr>
        <w:spacing w:line="360" w:lineRule="auto"/>
        <w:jc w:val="both"/>
        <w:rPr>
          <w:bCs/>
          <w:kern w:val="32"/>
        </w:rPr>
      </w:pPr>
    </w:p>
    <w:p w:rsidR="0022255F" w:rsidRPr="00764102" w:rsidRDefault="00BE7FC6" w:rsidP="004C2E55">
      <w:pPr>
        <w:spacing w:line="360" w:lineRule="auto"/>
        <w:jc w:val="both"/>
        <w:rPr>
          <w:bCs/>
          <w:kern w:val="32"/>
        </w:rPr>
      </w:pPr>
      <w:r w:rsidRPr="00ED1555">
        <w:rPr>
          <w:bCs/>
          <w:noProof/>
          <w:kern w:val="32"/>
        </w:rPr>
        <w:drawing>
          <wp:inline distT="0" distB="0" distL="0" distR="0">
            <wp:extent cx="412485" cy="516473"/>
            <wp:effectExtent l="0" t="0" r="6985"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nguino.g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4107" cy="531025"/>
                    </a:xfrm>
                    <a:prstGeom prst="rect">
                      <a:avLst/>
                    </a:prstGeom>
                  </pic:spPr>
                </pic:pic>
              </a:graphicData>
            </a:graphic>
          </wp:inline>
        </w:drawing>
      </w:r>
      <w:r w:rsidR="0022255F" w:rsidRPr="00ED1555">
        <w:rPr>
          <w:bCs/>
          <w:kern w:val="32"/>
        </w:rPr>
        <w:t>Nella sezione Pinguino</w:t>
      </w:r>
      <w:r w:rsidR="0022255F" w:rsidRPr="00764102">
        <w:rPr>
          <w:bCs/>
          <w:kern w:val="32"/>
        </w:rPr>
        <w:t xml:space="preserve"> </w:t>
      </w:r>
      <w:r w:rsidR="004C2E55">
        <w:rPr>
          <w:bCs/>
          <w:kern w:val="32"/>
        </w:rPr>
        <w:t>le educatrici Barbara Buić</w:t>
      </w:r>
      <w:r w:rsidR="004E3F33">
        <w:rPr>
          <w:bCs/>
          <w:kern w:val="32"/>
        </w:rPr>
        <w:t xml:space="preserve"> ed</w:t>
      </w:r>
      <w:r w:rsidR="004C2E55">
        <w:rPr>
          <w:bCs/>
          <w:kern w:val="32"/>
        </w:rPr>
        <w:t xml:space="preserve"> Adriana Blažina hanno proposto il tema dei Magnifici 4 ( gli elementi naturali: acqua, terra, aria e fuoco ). I contenuti erano pianificati per i bambini di eta`mista e osservando gli interessi le educatrici hanno creato i presupposti per la soddifazione delle loro curiosita`. Il quesito importante era rispondere alla domanda Perche`?</w:t>
      </w:r>
    </w:p>
    <w:p w:rsidR="005A15FD" w:rsidRDefault="005A15FD" w:rsidP="005A15FD">
      <w:pPr>
        <w:spacing w:line="360" w:lineRule="auto"/>
        <w:jc w:val="both"/>
        <w:rPr>
          <w:bCs/>
          <w:kern w:val="32"/>
        </w:rPr>
      </w:pPr>
    </w:p>
    <w:p w:rsidR="005A15FD" w:rsidRDefault="005A15FD" w:rsidP="005A15FD">
      <w:pPr>
        <w:spacing w:line="360" w:lineRule="auto"/>
        <w:jc w:val="both"/>
        <w:rPr>
          <w:bCs/>
          <w:kern w:val="32"/>
        </w:rPr>
      </w:pPr>
    </w:p>
    <w:p w:rsidR="005A15FD" w:rsidRDefault="005A15FD" w:rsidP="005A15FD">
      <w:pPr>
        <w:spacing w:line="360" w:lineRule="auto"/>
        <w:jc w:val="both"/>
        <w:rPr>
          <w:bCs/>
          <w:kern w:val="32"/>
        </w:rPr>
      </w:pPr>
    </w:p>
    <w:p w:rsidR="005A15FD" w:rsidRDefault="005A15FD" w:rsidP="005A15FD">
      <w:pPr>
        <w:spacing w:line="360" w:lineRule="auto"/>
        <w:jc w:val="both"/>
        <w:rPr>
          <w:bCs/>
          <w:kern w:val="32"/>
        </w:rPr>
      </w:pPr>
    </w:p>
    <w:p w:rsidR="004C2E55" w:rsidRDefault="004C2E55" w:rsidP="005A15FD">
      <w:pPr>
        <w:spacing w:line="360" w:lineRule="auto"/>
        <w:jc w:val="both"/>
        <w:rPr>
          <w:bCs/>
          <w:kern w:val="32"/>
        </w:rPr>
      </w:pPr>
    </w:p>
    <w:p w:rsidR="0022255F" w:rsidRPr="00764102" w:rsidRDefault="00515439" w:rsidP="005A15FD">
      <w:pPr>
        <w:spacing w:line="360" w:lineRule="auto"/>
        <w:jc w:val="both"/>
        <w:rPr>
          <w:bCs/>
          <w:kern w:val="32"/>
        </w:rPr>
      </w:pPr>
      <w:r>
        <w:rPr>
          <w:bCs/>
          <w:kern w:val="32"/>
        </w:rPr>
        <w:t>La DV-SI</w:t>
      </w:r>
      <w:r w:rsidR="0022255F" w:rsidRPr="00764102">
        <w:rPr>
          <w:bCs/>
          <w:kern w:val="32"/>
        </w:rPr>
        <w:t xml:space="preserve"> “ Rin Tin Tin” e`pure centro di tirocinio per educatrici diplomate che </w:t>
      </w:r>
    </w:p>
    <w:p w:rsidR="0022255F" w:rsidRPr="00764102" w:rsidRDefault="0022255F" w:rsidP="00AC422E">
      <w:pPr>
        <w:spacing w:line="360" w:lineRule="auto"/>
        <w:jc w:val="both"/>
        <w:rPr>
          <w:bCs/>
          <w:kern w:val="32"/>
        </w:rPr>
      </w:pPr>
      <w:r w:rsidRPr="00764102">
        <w:rPr>
          <w:bCs/>
          <w:kern w:val="32"/>
        </w:rPr>
        <w:t xml:space="preserve">sostengono nella nostra scuola gli esami professionali. Da anni siamo centro per l`esame </w:t>
      </w:r>
    </w:p>
    <w:p w:rsidR="0022255F" w:rsidRDefault="0022255F" w:rsidP="00AC422E">
      <w:pPr>
        <w:spacing w:line="360" w:lineRule="auto"/>
        <w:jc w:val="both"/>
        <w:rPr>
          <w:bCs/>
          <w:kern w:val="32"/>
        </w:rPr>
      </w:pPr>
      <w:r w:rsidRPr="00764102">
        <w:rPr>
          <w:bCs/>
          <w:kern w:val="32"/>
        </w:rPr>
        <w:t xml:space="preserve">professionale di educatori/ici in lingua italiana di ben tre regioni della Repubblica di Croazia. </w:t>
      </w:r>
    </w:p>
    <w:p w:rsidR="0022255F" w:rsidRDefault="004C2E55" w:rsidP="00AC422E">
      <w:pPr>
        <w:spacing w:line="360" w:lineRule="auto"/>
        <w:jc w:val="both"/>
        <w:rPr>
          <w:bCs/>
          <w:kern w:val="32"/>
        </w:rPr>
      </w:pPr>
      <w:r>
        <w:rPr>
          <w:bCs/>
          <w:kern w:val="32"/>
        </w:rPr>
        <w:t xml:space="preserve">Abbiamo avuto 3 tirocinanti: Barbara Emer che ha iniziato a novembre 2018 e continua fino a novembre 2019 </w:t>
      </w:r>
      <w:r w:rsidR="0060698F">
        <w:rPr>
          <w:bCs/>
          <w:kern w:val="32"/>
        </w:rPr>
        <w:t>.</w:t>
      </w:r>
      <w:r>
        <w:rPr>
          <w:bCs/>
          <w:kern w:val="32"/>
        </w:rPr>
        <w:t xml:space="preserve"> LE giovani colleghe Vanna Mihaljević ed Elena Mušković hanno iniziato col tirocinio professionale pero` sono rimaste a casa e successivamente interro</w:t>
      </w:r>
      <w:r w:rsidR="00F2449E">
        <w:rPr>
          <w:bCs/>
          <w:kern w:val="32"/>
        </w:rPr>
        <w:t>tto per motivi personali sicco</w:t>
      </w:r>
      <w:r>
        <w:rPr>
          <w:bCs/>
          <w:kern w:val="32"/>
        </w:rPr>
        <w:t xml:space="preserve">me sono in dolce attesa. </w:t>
      </w:r>
    </w:p>
    <w:p w:rsidR="004C2E55" w:rsidRDefault="004C2E55" w:rsidP="00AC422E">
      <w:pPr>
        <w:spacing w:line="360" w:lineRule="auto"/>
        <w:jc w:val="both"/>
        <w:rPr>
          <w:noProof/>
          <w:color w:val="1D2129"/>
        </w:rPr>
      </w:pPr>
    </w:p>
    <w:p w:rsidR="004C2E55" w:rsidRDefault="004C2E55" w:rsidP="00AC422E">
      <w:pPr>
        <w:spacing w:line="360" w:lineRule="auto"/>
        <w:jc w:val="both"/>
        <w:rPr>
          <w:noProof/>
          <w:color w:val="1D2129"/>
        </w:rPr>
      </w:pPr>
    </w:p>
    <w:p w:rsidR="00AB55F3" w:rsidRDefault="004F74AA" w:rsidP="00AC422E">
      <w:pPr>
        <w:spacing w:line="360" w:lineRule="auto"/>
        <w:jc w:val="both"/>
        <w:rPr>
          <w:bCs/>
          <w:kern w:val="32"/>
        </w:rPr>
      </w:pPr>
      <w:r>
        <w:rPr>
          <w:noProof/>
        </w:rPr>
        <w:drawing>
          <wp:anchor distT="0" distB="0" distL="114300" distR="114300" simplePos="0" relativeHeight="251679744" behindDoc="1" locked="0" layoutInCell="1" allowOverlap="1">
            <wp:simplePos x="0" y="0"/>
            <wp:positionH relativeFrom="margin">
              <wp:posOffset>3005455</wp:posOffset>
            </wp:positionH>
            <wp:positionV relativeFrom="paragraph">
              <wp:posOffset>41275</wp:posOffset>
            </wp:positionV>
            <wp:extent cx="2997200" cy="1905000"/>
            <wp:effectExtent l="0" t="0" r="0" b="0"/>
            <wp:wrapTight wrapText="bothSides">
              <wp:wrapPolygon edited="0">
                <wp:start x="0" y="0"/>
                <wp:lineTo x="0" y="21384"/>
                <wp:lineTo x="21417" y="21384"/>
                <wp:lineTo x="21417" y="0"/>
                <wp:lineTo x="0" y="0"/>
              </wp:wrapPolygon>
            </wp:wrapTight>
            <wp:docPr id="3" name="Slika 3" descr="C:\Users\Tamara\AppData\Local\Microsoft\Windows\INetCache\Content.Word\IMG-317a95267aa6a4d2c2bd6fc4017c8ae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mara\AppData\Local\Microsoft\Windows\INetCache\Content.Word\IMG-317a95267aa6a4d2c2bd6fc4017c8ae3-V.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72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FFE">
        <w:rPr>
          <w:bCs/>
          <w:kern w:val="32"/>
        </w:rPr>
        <w:t>Settimana bi</w:t>
      </w:r>
      <w:r w:rsidR="004C2E55">
        <w:rPr>
          <w:bCs/>
          <w:kern w:val="32"/>
        </w:rPr>
        <w:t xml:space="preserve">anca a Piancavallo </w:t>
      </w:r>
      <w:r w:rsidR="00415961">
        <w:rPr>
          <w:bCs/>
          <w:kern w:val="32"/>
        </w:rPr>
        <w:t xml:space="preserve"> ( Italia )</w:t>
      </w:r>
      <w:r w:rsidR="00024FFE">
        <w:rPr>
          <w:bCs/>
          <w:kern w:val="32"/>
        </w:rPr>
        <w:t>per i</w:t>
      </w:r>
      <w:r w:rsidR="00F2449E">
        <w:rPr>
          <w:bCs/>
          <w:kern w:val="32"/>
        </w:rPr>
        <w:t xml:space="preserve"> 17</w:t>
      </w:r>
      <w:r w:rsidR="004C2E55">
        <w:rPr>
          <w:bCs/>
          <w:kern w:val="32"/>
        </w:rPr>
        <w:t xml:space="preserve"> </w:t>
      </w:r>
      <w:r w:rsidR="00024FFE">
        <w:rPr>
          <w:bCs/>
          <w:kern w:val="32"/>
        </w:rPr>
        <w:t xml:space="preserve"> bambini della nostra scuola dell`inf</w:t>
      </w:r>
      <w:r w:rsidR="00415961">
        <w:rPr>
          <w:bCs/>
          <w:kern w:val="32"/>
        </w:rPr>
        <w:t>anza. I bambini sono stati acco</w:t>
      </w:r>
      <w:r w:rsidR="00024FFE">
        <w:rPr>
          <w:bCs/>
          <w:kern w:val="32"/>
        </w:rPr>
        <w:t>mpagnati dalle edu</w:t>
      </w:r>
      <w:r w:rsidR="00415961">
        <w:rPr>
          <w:bCs/>
          <w:kern w:val="32"/>
        </w:rPr>
        <w:t>catrici Serena Sirotić, Xenia Da</w:t>
      </w:r>
      <w:r w:rsidR="00024FFE">
        <w:rPr>
          <w:bCs/>
          <w:kern w:val="32"/>
        </w:rPr>
        <w:t>jčić e dal</w:t>
      </w:r>
      <w:r w:rsidR="004C2E55">
        <w:rPr>
          <w:bCs/>
          <w:kern w:val="32"/>
        </w:rPr>
        <w:t>l`infermiera Sanja Derocchi.</w:t>
      </w:r>
      <w:r w:rsidR="00024FFE">
        <w:rPr>
          <w:bCs/>
          <w:kern w:val="32"/>
        </w:rPr>
        <w:t xml:space="preserve"> Un`esperienza bellissima da ripetere assolutamente. I bambini assieme ai maestri di sci hanno tutti imparato a sciare</w:t>
      </w:r>
      <w:r w:rsidR="00024FFE" w:rsidRPr="00024FFE">
        <w:rPr>
          <w:bCs/>
          <w:kern w:val="32"/>
        </w:rPr>
        <w:sym w:font="Wingdings" w:char="F04A"/>
      </w:r>
      <w:r w:rsidR="00024FFE">
        <w:rPr>
          <w:bCs/>
          <w:kern w:val="32"/>
        </w:rPr>
        <w:t xml:space="preserve"> Un`esperienza positiva in primo luogo per i bambini ma anche per le famiglie e per le educatrici accompagnatrici. </w:t>
      </w:r>
      <w:r w:rsidR="00024FFE">
        <w:rPr>
          <w:bCs/>
          <w:kern w:val="32"/>
        </w:rPr>
        <w:br w:type="textWrapping" w:clear="all"/>
      </w:r>
    </w:p>
    <w:p w:rsidR="00AB55F3" w:rsidRPr="00764102" w:rsidRDefault="00AB55F3" w:rsidP="00024FFE">
      <w:pPr>
        <w:spacing w:line="360" w:lineRule="auto"/>
        <w:jc w:val="center"/>
        <w:rPr>
          <w:bCs/>
          <w:kern w:val="32"/>
        </w:rPr>
      </w:pP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Abbiamo riconfermato l’ importanza dell’ adattamento degli spazi e dell’ offerta </w:t>
      </w:r>
    </w:p>
    <w:p w:rsidR="0022255F" w:rsidRPr="00764102" w:rsidRDefault="0022255F" w:rsidP="00AC422E">
      <w:pPr>
        <w:spacing w:line="360" w:lineRule="auto"/>
        <w:jc w:val="both"/>
        <w:rPr>
          <w:bCs/>
          <w:kern w:val="32"/>
        </w:rPr>
      </w:pPr>
      <w:r w:rsidRPr="00764102">
        <w:rPr>
          <w:bCs/>
          <w:kern w:val="32"/>
        </w:rPr>
        <w:t xml:space="preserve">dei materiali in armonia agli interessi dei bambini e il tutto veniva cambiato in rapporto ai </w:t>
      </w:r>
    </w:p>
    <w:p w:rsidR="0022255F" w:rsidRPr="00764102" w:rsidRDefault="0022255F" w:rsidP="00AC422E">
      <w:pPr>
        <w:spacing w:line="360" w:lineRule="auto"/>
        <w:jc w:val="both"/>
        <w:rPr>
          <w:bCs/>
          <w:kern w:val="32"/>
        </w:rPr>
      </w:pPr>
      <w:r w:rsidRPr="00764102">
        <w:rPr>
          <w:bCs/>
          <w:kern w:val="32"/>
        </w:rPr>
        <w:t xml:space="preserve">contenuti, alle attualita e ai bisogni individuali. Nelle sezioni, che hanno tutt`ora una </w:t>
      </w:r>
    </w:p>
    <w:p w:rsidR="0022255F" w:rsidRPr="00764102" w:rsidRDefault="0022255F" w:rsidP="00AC422E">
      <w:pPr>
        <w:spacing w:line="360" w:lineRule="auto"/>
        <w:jc w:val="both"/>
        <w:rPr>
          <w:bCs/>
          <w:kern w:val="32"/>
        </w:rPr>
      </w:pPr>
      <w:r w:rsidRPr="00764102">
        <w:rPr>
          <w:bCs/>
          <w:kern w:val="32"/>
        </w:rPr>
        <w:t xml:space="preserve">funzione polivalente (di gioco, consumo dei pasti, riposo pomeridiano...), si sono </w:t>
      </w:r>
    </w:p>
    <w:p w:rsidR="0022255F" w:rsidRPr="00764102" w:rsidRDefault="0022255F" w:rsidP="00AC422E">
      <w:pPr>
        <w:spacing w:line="360" w:lineRule="auto"/>
        <w:jc w:val="both"/>
        <w:rPr>
          <w:bCs/>
          <w:kern w:val="32"/>
        </w:rPr>
      </w:pPr>
      <w:r w:rsidRPr="00764102">
        <w:rPr>
          <w:bCs/>
          <w:kern w:val="32"/>
        </w:rPr>
        <w:t>intercambiati da cinque a sei laboratori (</w:t>
      </w:r>
      <w:r w:rsidR="00024FFE">
        <w:rPr>
          <w:bCs/>
          <w:kern w:val="32"/>
        </w:rPr>
        <w:t>centri di interesse). I</w:t>
      </w:r>
      <w:r w:rsidRPr="00764102">
        <w:rPr>
          <w:bCs/>
          <w:kern w:val="32"/>
        </w:rPr>
        <w:t>mportante dire</w:t>
      </w:r>
      <w:r w:rsidR="00024FFE">
        <w:rPr>
          <w:bCs/>
          <w:kern w:val="32"/>
        </w:rPr>
        <w:t xml:space="preserve"> e sottolineare</w:t>
      </w:r>
      <w:r w:rsidRPr="00764102">
        <w:rPr>
          <w:bCs/>
          <w:kern w:val="32"/>
        </w:rPr>
        <w:t xml:space="preserve"> che </w:t>
      </w:r>
    </w:p>
    <w:p w:rsidR="0022255F" w:rsidRPr="00764102" w:rsidRDefault="00024FFE" w:rsidP="00AC422E">
      <w:pPr>
        <w:spacing w:line="360" w:lineRule="auto"/>
        <w:jc w:val="both"/>
        <w:rPr>
          <w:bCs/>
          <w:kern w:val="32"/>
        </w:rPr>
      </w:pPr>
      <w:r>
        <w:rPr>
          <w:bCs/>
          <w:kern w:val="32"/>
        </w:rPr>
        <w:t xml:space="preserve">sono  presenti </w:t>
      </w:r>
      <w:r w:rsidR="0022255F" w:rsidRPr="00764102">
        <w:rPr>
          <w:bCs/>
          <w:kern w:val="32"/>
        </w:rPr>
        <w:t xml:space="preserve"> la buona volonta</w:t>
      </w:r>
      <w:r>
        <w:rPr>
          <w:bCs/>
          <w:kern w:val="32"/>
        </w:rPr>
        <w:t>`</w:t>
      </w:r>
      <w:r w:rsidR="0022255F" w:rsidRPr="00764102">
        <w:rPr>
          <w:bCs/>
          <w:kern w:val="32"/>
        </w:rPr>
        <w:t xml:space="preserve"> e l’interesse ma anche il costante studio ed elevamento </w:t>
      </w:r>
    </w:p>
    <w:p w:rsidR="0022255F" w:rsidRPr="00764102" w:rsidRDefault="0022255F" w:rsidP="00AC422E">
      <w:pPr>
        <w:spacing w:line="360" w:lineRule="auto"/>
        <w:jc w:val="both"/>
        <w:rPr>
          <w:bCs/>
          <w:kern w:val="32"/>
        </w:rPr>
      </w:pPr>
      <w:r w:rsidRPr="00764102">
        <w:rPr>
          <w:bCs/>
          <w:kern w:val="32"/>
        </w:rPr>
        <w:t>professionale nei confronti del la</w:t>
      </w:r>
      <w:r w:rsidR="00024FFE">
        <w:rPr>
          <w:bCs/>
          <w:kern w:val="32"/>
        </w:rPr>
        <w:t>voro da parte delle educatrici, pedagogista ed infermiera.</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Accanto alla flessibilita</w:t>
      </w:r>
      <w:r w:rsidR="00024FFE">
        <w:rPr>
          <w:bCs/>
          <w:kern w:val="32"/>
        </w:rPr>
        <w:t>`</w:t>
      </w:r>
      <w:r w:rsidRPr="00764102">
        <w:rPr>
          <w:bCs/>
          <w:kern w:val="32"/>
        </w:rPr>
        <w:t xml:space="preserve"> nel contesto didattico-metodologico legato al numero degli </w:t>
      </w:r>
    </w:p>
    <w:p w:rsidR="0022255F" w:rsidRPr="00764102" w:rsidRDefault="0022255F" w:rsidP="00AC422E">
      <w:pPr>
        <w:spacing w:line="360" w:lineRule="auto"/>
        <w:jc w:val="both"/>
        <w:rPr>
          <w:bCs/>
          <w:kern w:val="32"/>
        </w:rPr>
      </w:pPr>
      <w:r w:rsidRPr="00764102">
        <w:rPr>
          <w:bCs/>
          <w:kern w:val="32"/>
        </w:rPr>
        <w:t>iscritti e all’ eterogeneita delle sezioni, abbiamo</w:t>
      </w:r>
      <w:r w:rsidR="009A7EA3">
        <w:rPr>
          <w:bCs/>
          <w:kern w:val="32"/>
        </w:rPr>
        <w:t xml:space="preserve"> cercato di adattarci anche per</w:t>
      </w:r>
      <w:r w:rsidRPr="00764102">
        <w:rPr>
          <w:bCs/>
          <w:kern w:val="32"/>
        </w:rPr>
        <w:t>cio</w:t>
      </w:r>
      <w:r w:rsidR="009A7EA3">
        <w:rPr>
          <w:bCs/>
          <w:kern w:val="32"/>
        </w:rPr>
        <w:t>`</w:t>
      </w:r>
      <w:r w:rsidRPr="00764102">
        <w:rPr>
          <w:bCs/>
          <w:kern w:val="32"/>
        </w:rPr>
        <w:t xml:space="preserve"> che </w:t>
      </w:r>
    </w:p>
    <w:p w:rsidR="0022255F" w:rsidRPr="00764102" w:rsidRDefault="0022255F" w:rsidP="00AC422E">
      <w:pPr>
        <w:spacing w:line="360" w:lineRule="auto"/>
        <w:jc w:val="both"/>
        <w:rPr>
          <w:bCs/>
          <w:kern w:val="32"/>
        </w:rPr>
      </w:pPr>
      <w:r w:rsidRPr="00764102">
        <w:rPr>
          <w:bCs/>
          <w:kern w:val="32"/>
        </w:rPr>
        <w:t xml:space="preserve">riguarda i tempi della consumazione dei pasti e del riposino pomeridiano. </w:t>
      </w:r>
    </w:p>
    <w:p w:rsidR="0022255F" w:rsidRPr="00764102" w:rsidRDefault="0022255F" w:rsidP="00AC422E">
      <w:pPr>
        <w:spacing w:line="360" w:lineRule="auto"/>
        <w:jc w:val="both"/>
        <w:rPr>
          <w:bCs/>
          <w:kern w:val="32"/>
        </w:rPr>
      </w:pPr>
      <w:r w:rsidRPr="00764102">
        <w:rPr>
          <w:bCs/>
          <w:kern w:val="32"/>
        </w:rPr>
        <w:t>Con l’ obiettivo di soddisfare i principi dell’ utilita</w:t>
      </w:r>
      <w:r w:rsidR="00024FFE">
        <w:rPr>
          <w:bCs/>
          <w:kern w:val="32"/>
        </w:rPr>
        <w:t>`</w:t>
      </w:r>
      <w:r w:rsidRPr="00764102">
        <w:rPr>
          <w:bCs/>
          <w:kern w:val="32"/>
        </w:rPr>
        <w:t xml:space="preserve"> della documentazione </w:t>
      </w:r>
    </w:p>
    <w:p w:rsidR="0022255F" w:rsidRPr="00764102" w:rsidRDefault="0022255F" w:rsidP="00AC422E">
      <w:pPr>
        <w:spacing w:line="360" w:lineRule="auto"/>
        <w:jc w:val="both"/>
        <w:rPr>
          <w:bCs/>
          <w:kern w:val="32"/>
        </w:rPr>
      </w:pPr>
      <w:r w:rsidRPr="00764102">
        <w:rPr>
          <w:bCs/>
          <w:kern w:val="32"/>
        </w:rPr>
        <w:t xml:space="preserve">pedagogica e degli obblighi di legge abbiamo lavorato durante tutto l’ anno sul </w:t>
      </w:r>
    </w:p>
    <w:p w:rsidR="0022255F" w:rsidRPr="00764102" w:rsidRDefault="0022255F" w:rsidP="00AC422E">
      <w:pPr>
        <w:spacing w:line="360" w:lineRule="auto"/>
        <w:jc w:val="both"/>
        <w:rPr>
          <w:bCs/>
          <w:kern w:val="32"/>
        </w:rPr>
      </w:pPr>
      <w:r w:rsidRPr="00764102">
        <w:rPr>
          <w:bCs/>
          <w:kern w:val="32"/>
        </w:rPr>
        <w:t>perfezionamento delle capacita</w:t>
      </w:r>
      <w:r w:rsidR="00024FFE">
        <w:rPr>
          <w:bCs/>
          <w:kern w:val="32"/>
        </w:rPr>
        <w:t>`</w:t>
      </w:r>
      <w:r w:rsidRPr="00764102">
        <w:rPr>
          <w:bCs/>
          <w:kern w:val="32"/>
        </w:rPr>
        <w:t xml:space="preserve"> di pianificazione e programmazione del lavoro e della </w:t>
      </w:r>
    </w:p>
    <w:p w:rsidR="0022255F" w:rsidRPr="00764102" w:rsidRDefault="0022255F" w:rsidP="00AC422E">
      <w:pPr>
        <w:spacing w:line="360" w:lineRule="auto"/>
        <w:jc w:val="both"/>
        <w:rPr>
          <w:bCs/>
          <w:kern w:val="32"/>
        </w:rPr>
      </w:pPr>
      <w:r w:rsidRPr="00764102">
        <w:rPr>
          <w:bCs/>
          <w:kern w:val="32"/>
        </w:rPr>
        <w:t xml:space="preserve">registrazione dei risultati individuati. Si e cercato di rispettare le differenze e di applicare le </w:t>
      </w:r>
    </w:p>
    <w:p w:rsidR="0022255F" w:rsidRPr="00764102" w:rsidRDefault="0022255F" w:rsidP="00AC422E">
      <w:pPr>
        <w:spacing w:line="360" w:lineRule="auto"/>
        <w:jc w:val="both"/>
        <w:rPr>
          <w:bCs/>
          <w:kern w:val="32"/>
        </w:rPr>
      </w:pPr>
      <w:r w:rsidRPr="00764102">
        <w:rPr>
          <w:bCs/>
          <w:kern w:val="32"/>
        </w:rPr>
        <w:t xml:space="preserve">idee umanistiche e l’individualizzazione del lavoro nonche` l`approccio verso il /i </w:t>
      </w:r>
    </w:p>
    <w:p w:rsidR="0022255F" w:rsidRDefault="0022255F" w:rsidP="00AC422E">
      <w:pPr>
        <w:spacing w:line="360" w:lineRule="auto"/>
        <w:jc w:val="both"/>
        <w:rPr>
          <w:bCs/>
          <w:kern w:val="32"/>
        </w:rPr>
      </w:pPr>
      <w:r w:rsidRPr="00764102">
        <w:rPr>
          <w:bCs/>
          <w:kern w:val="32"/>
        </w:rPr>
        <w:t xml:space="preserve">bambino/i. </w:t>
      </w:r>
    </w:p>
    <w:p w:rsidR="004F74AA" w:rsidRPr="00F2449E" w:rsidRDefault="00F2449E" w:rsidP="00AC422E">
      <w:pPr>
        <w:spacing w:line="360" w:lineRule="auto"/>
        <w:jc w:val="both"/>
        <w:rPr>
          <w:b/>
          <w:bCs/>
          <w:i/>
          <w:kern w:val="32"/>
        </w:rPr>
      </w:pPr>
      <w:r w:rsidRPr="00F2449E">
        <w:rPr>
          <w:b/>
          <w:bCs/>
          <w:i/>
          <w:kern w:val="32"/>
        </w:rPr>
        <w:t xml:space="preserve">Universita`degli studi Juraj Dobrila Pola </w:t>
      </w:r>
    </w:p>
    <w:p w:rsidR="00F2449E" w:rsidRDefault="00F2449E" w:rsidP="00AC422E">
      <w:pPr>
        <w:spacing w:line="360" w:lineRule="auto"/>
        <w:jc w:val="both"/>
        <w:rPr>
          <w:bCs/>
          <w:kern w:val="32"/>
        </w:rPr>
      </w:pPr>
    </w:p>
    <w:p w:rsidR="00574F75" w:rsidRDefault="00574F75" w:rsidP="00AC422E">
      <w:pPr>
        <w:spacing w:line="360" w:lineRule="auto"/>
        <w:jc w:val="both"/>
        <w:rPr>
          <w:bCs/>
          <w:kern w:val="32"/>
        </w:rPr>
      </w:pPr>
      <w:r>
        <w:rPr>
          <w:bCs/>
          <w:kern w:val="32"/>
        </w:rPr>
        <w:t>La nostra scuola e`pure centro di tirocinio per gli studenti e le educatrici nominate mentori hanno avuto anche quest`anno gli studenti del terzo anno che hanno svolto le attivita`modello dopo che le educatrici hanno eseguito le loro.</w:t>
      </w:r>
    </w:p>
    <w:p w:rsidR="00574F75" w:rsidRPr="00764102" w:rsidRDefault="00574F75"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Abbiamo continuato a realizzare la pianificazione trimestrale, bisettimanale e </w:t>
      </w:r>
    </w:p>
    <w:p w:rsidR="0022255F" w:rsidRPr="00764102" w:rsidRDefault="0022255F" w:rsidP="00AC422E">
      <w:pPr>
        <w:spacing w:line="360" w:lineRule="auto"/>
        <w:jc w:val="both"/>
        <w:rPr>
          <w:bCs/>
          <w:kern w:val="32"/>
        </w:rPr>
      </w:pPr>
      <w:r w:rsidRPr="00764102">
        <w:rPr>
          <w:bCs/>
          <w:kern w:val="32"/>
        </w:rPr>
        <w:t xml:space="preserve">giornaliera con l’osservazione, e la valorizzazione (giornaliera, bisettimanale e trimestrale). </w:t>
      </w:r>
    </w:p>
    <w:p w:rsidR="0022255F" w:rsidRPr="00764102" w:rsidRDefault="0022255F" w:rsidP="00AC422E">
      <w:pPr>
        <w:spacing w:line="360" w:lineRule="auto"/>
        <w:jc w:val="both"/>
        <w:rPr>
          <w:bCs/>
          <w:kern w:val="32"/>
        </w:rPr>
      </w:pPr>
      <w:r w:rsidRPr="00764102">
        <w:rPr>
          <w:bCs/>
          <w:kern w:val="32"/>
        </w:rPr>
        <w:t>Ci siamo impegnati ad essere quanto pi</w:t>
      </w:r>
      <w:r w:rsidR="00024FFE">
        <w:rPr>
          <w:bCs/>
          <w:kern w:val="32"/>
        </w:rPr>
        <w:t>u obiettivi, concreti e precisi, soprattutto professionali.</w:t>
      </w:r>
      <w:r w:rsidRPr="00764102">
        <w:rPr>
          <w:bCs/>
          <w:kern w:val="32"/>
        </w:rPr>
        <w:t xml:space="preserve"> Abbiamo compilato regolarmente la documentazione individuale per ogni bambino e abbiamo continuato a compilare i dossier individuali per ogni bambino dove abbiamo segnalato ogni </w:t>
      </w:r>
    </w:p>
    <w:p w:rsidR="0022255F" w:rsidRPr="00764102" w:rsidRDefault="0022255F" w:rsidP="00AC422E">
      <w:pPr>
        <w:spacing w:line="360" w:lineRule="auto"/>
        <w:jc w:val="both"/>
        <w:rPr>
          <w:bCs/>
          <w:kern w:val="32"/>
        </w:rPr>
      </w:pPr>
      <w:r w:rsidRPr="00764102">
        <w:rPr>
          <w:bCs/>
          <w:kern w:val="32"/>
        </w:rPr>
        <w:t xml:space="preserve">cambiamento importante legato alla crescita e allo sviluppo del bambino, ai progressi o al </w:t>
      </w:r>
    </w:p>
    <w:p w:rsidR="0022255F" w:rsidRPr="00764102" w:rsidRDefault="0022255F" w:rsidP="00AC422E">
      <w:pPr>
        <w:spacing w:line="360" w:lineRule="auto"/>
        <w:jc w:val="both"/>
        <w:rPr>
          <w:bCs/>
          <w:kern w:val="32"/>
        </w:rPr>
      </w:pPr>
      <w:r w:rsidRPr="00764102">
        <w:rPr>
          <w:bCs/>
          <w:kern w:val="32"/>
        </w:rPr>
        <w:t>bisogno di colloqui individuali con i genitori dei bambini</w:t>
      </w:r>
      <w:r w:rsidR="00515439">
        <w:rPr>
          <w:bCs/>
          <w:kern w:val="32"/>
        </w:rPr>
        <w:t>.</w:t>
      </w:r>
    </w:p>
    <w:p w:rsidR="0022255F" w:rsidRPr="00764102" w:rsidRDefault="0022255F" w:rsidP="00AC422E">
      <w:pPr>
        <w:spacing w:line="360" w:lineRule="auto"/>
        <w:jc w:val="both"/>
        <w:rPr>
          <w:bCs/>
          <w:kern w:val="32"/>
        </w:rPr>
      </w:pPr>
      <w:r w:rsidRPr="00764102">
        <w:rPr>
          <w:bCs/>
          <w:kern w:val="32"/>
        </w:rPr>
        <w:t xml:space="preserve"> In tutte le sezioni gli educatori hanno completato la documentazione con le altre </w:t>
      </w:r>
    </w:p>
    <w:p w:rsidR="0022255F" w:rsidRPr="00764102" w:rsidRDefault="0022255F" w:rsidP="00AC422E">
      <w:pPr>
        <w:spacing w:line="360" w:lineRule="auto"/>
        <w:jc w:val="both"/>
        <w:rPr>
          <w:bCs/>
          <w:kern w:val="32"/>
        </w:rPr>
      </w:pPr>
      <w:r w:rsidRPr="00764102">
        <w:rPr>
          <w:bCs/>
          <w:kern w:val="32"/>
        </w:rPr>
        <w:t xml:space="preserve">forme di osservazione e contemporaneamente informavano i genitori dei risultati raggiunti: </w:t>
      </w:r>
    </w:p>
    <w:p w:rsidR="0022255F" w:rsidRPr="00764102" w:rsidRDefault="0022255F" w:rsidP="00AC422E">
      <w:pPr>
        <w:spacing w:line="360" w:lineRule="auto"/>
        <w:jc w:val="both"/>
        <w:rPr>
          <w:bCs/>
          <w:kern w:val="32"/>
        </w:rPr>
      </w:pPr>
      <w:r w:rsidRPr="00764102">
        <w:rPr>
          <w:bCs/>
          <w:kern w:val="32"/>
        </w:rPr>
        <w:t xml:space="preserve">- misurazioni antropometriche </w:t>
      </w:r>
    </w:p>
    <w:p w:rsidR="0022255F" w:rsidRPr="00764102" w:rsidRDefault="0022255F" w:rsidP="00AC422E">
      <w:pPr>
        <w:spacing w:line="360" w:lineRule="auto"/>
        <w:jc w:val="both"/>
        <w:rPr>
          <w:bCs/>
          <w:kern w:val="32"/>
        </w:rPr>
      </w:pPr>
      <w:r w:rsidRPr="00764102">
        <w:rPr>
          <w:bCs/>
          <w:kern w:val="32"/>
        </w:rPr>
        <w:t xml:space="preserve">- tabelle dei colori, delle forme, dei numeri , delle lettere.... </w:t>
      </w:r>
    </w:p>
    <w:p w:rsidR="0022255F" w:rsidRPr="00764102" w:rsidRDefault="0022255F" w:rsidP="00AC422E">
      <w:pPr>
        <w:spacing w:line="360" w:lineRule="auto"/>
        <w:jc w:val="both"/>
        <w:rPr>
          <w:bCs/>
          <w:kern w:val="32"/>
        </w:rPr>
      </w:pPr>
      <w:r w:rsidRPr="00764102">
        <w:rPr>
          <w:bCs/>
          <w:kern w:val="32"/>
        </w:rPr>
        <w:t xml:space="preserve">- liste di controllo delle capacita del bambino nei vari campi di sviluppo </w:t>
      </w:r>
    </w:p>
    <w:p w:rsidR="0022255F" w:rsidRPr="00764102" w:rsidRDefault="0022255F" w:rsidP="00AC422E">
      <w:pPr>
        <w:spacing w:line="360" w:lineRule="auto"/>
        <w:jc w:val="both"/>
        <w:rPr>
          <w:bCs/>
          <w:kern w:val="32"/>
        </w:rPr>
      </w:pPr>
      <w:r w:rsidRPr="00764102">
        <w:rPr>
          <w:bCs/>
          <w:kern w:val="32"/>
        </w:rPr>
        <w:t xml:space="preserve">- tabelle sociometriche </w:t>
      </w:r>
    </w:p>
    <w:p w:rsidR="0022255F" w:rsidRPr="00764102" w:rsidRDefault="0022255F" w:rsidP="00AC422E">
      <w:pPr>
        <w:spacing w:line="360" w:lineRule="auto"/>
        <w:jc w:val="both"/>
        <w:rPr>
          <w:bCs/>
          <w:kern w:val="32"/>
        </w:rPr>
      </w:pPr>
      <w:r w:rsidRPr="00764102">
        <w:rPr>
          <w:bCs/>
          <w:kern w:val="32"/>
        </w:rPr>
        <w:t xml:space="preserve">- documentazione dei bambini con bisogni </w:t>
      </w:r>
      <w:r w:rsidR="009A7EA3">
        <w:rPr>
          <w:bCs/>
          <w:kern w:val="32"/>
        </w:rPr>
        <w:t>particolari ( una bimba nel programma a tre ore, sezioen Mondo Bimbo ).</w:t>
      </w:r>
    </w:p>
    <w:p w:rsidR="0022255F" w:rsidRPr="00764102" w:rsidRDefault="0022255F" w:rsidP="00AC422E">
      <w:pPr>
        <w:spacing w:line="360" w:lineRule="auto"/>
        <w:jc w:val="both"/>
        <w:rPr>
          <w:bCs/>
          <w:kern w:val="32"/>
        </w:rPr>
      </w:pPr>
      <w:r w:rsidRPr="00764102">
        <w:rPr>
          <w:bCs/>
          <w:kern w:val="32"/>
        </w:rPr>
        <w:t xml:space="preserve">Il tutto assieme alla pedagogista ed all`infermiera specializzata. L`infermiera </w:t>
      </w:r>
    </w:p>
    <w:p w:rsidR="0022255F" w:rsidRDefault="0022255F" w:rsidP="00AC422E">
      <w:pPr>
        <w:spacing w:line="360" w:lineRule="auto"/>
        <w:jc w:val="both"/>
        <w:rPr>
          <w:bCs/>
          <w:kern w:val="32"/>
        </w:rPr>
      </w:pPr>
      <w:r w:rsidRPr="00764102">
        <w:rPr>
          <w:bCs/>
          <w:kern w:val="32"/>
        </w:rPr>
        <w:t>specializzata ha offerto e portato attivita`centrate sulla cura e tutela della</w:t>
      </w:r>
      <w:r w:rsidR="00515439">
        <w:rPr>
          <w:bCs/>
          <w:kern w:val="32"/>
        </w:rPr>
        <w:t xml:space="preserve"> salute.</w:t>
      </w:r>
    </w:p>
    <w:p w:rsidR="0022255F" w:rsidRPr="00764102" w:rsidRDefault="0022255F" w:rsidP="00AC422E">
      <w:pPr>
        <w:spacing w:line="360" w:lineRule="auto"/>
        <w:jc w:val="both"/>
        <w:rPr>
          <w:bCs/>
          <w:kern w:val="32"/>
        </w:rPr>
      </w:pPr>
      <w:r w:rsidRPr="00764102">
        <w:rPr>
          <w:bCs/>
          <w:kern w:val="32"/>
        </w:rPr>
        <w:t xml:space="preserve">In base alle esperienze precedenti abbiamo lavorato particolarmente sui </w:t>
      </w:r>
    </w:p>
    <w:p w:rsidR="0022255F" w:rsidRPr="00764102" w:rsidRDefault="0022255F" w:rsidP="00AC422E">
      <w:pPr>
        <w:spacing w:line="360" w:lineRule="auto"/>
        <w:jc w:val="both"/>
        <w:rPr>
          <w:bCs/>
          <w:kern w:val="32"/>
        </w:rPr>
      </w:pPr>
      <w:r w:rsidRPr="00764102">
        <w:rPr>
          <w:bCs/>
          <w:kern w:val="32"/>
        </w:rPr>
        <w:t>compiti legati allo sviluppo dell’espressione orale in lingua italiana ed e qui</w:t>
      </w:r>
      <w:r w:rsidR="00024FFE">
        <w:rPr>
          <w:bCs/>
          <w:kern w:val="32"/>
        </w:rPr>
        <w:t>`</w:t>
      </w:r>
      <w:r w:rsidRPr="00764102">
        <w:rPr>
          <w:bCs/>
          <w:kern w:val="32"/>
        </w:rPr>
        <w:t xml:space="preserve"> che si </w:t>
      </w:r>
    </w:p>
    <w:p w:rsidR="0022255F" w:rsidRPr="00764102" w:rsidRDefault="0022255F" w:rsidP="00AC422E">
      <w:pPr>
        <w:spacing w:line="360" w:lineRule="auto"/>
        <w:jc w:val="both"/>
        <w:rPr>
          <w:bCs/>
          <w:kern w:val="32"/>
        </w:rPr>
      </w:pPr>
      <w:r w:rsidRPr="00764102">
        <w:rPr>
          <w:bCs/>
          <w:kern w:val="32"/>
        </w:rPr>
        <w:t>manifestano le capacita</w:t>
      </w:r>
      <w:r w:rsidR="00024FFE">
        <w:rPr>
          <w:bCs/>
          <w:kern w:val="32"/>
        </w:rPr>
        <w:t>`</w:t>
      </w:r>
      <w:r w:rsidRPr="00764102">
        <w:rPr>
          <w:bCs/>
          <w:kern w:val="32"/>
        </w:rPr>
        <w:t xml:space="preserve"> delle educatrici nel pianificare e collegare i contenuti dei progetti </w:t>
      </w:r>
    </w:p>
    <w:p w:rsidR="0022255F" w:rsidRPr="00764102" w:rsidRDefault="0022255F" w:rsidP="00AC422E">
      <w:pPr>
        <w:spacing w:line="360" w:lineRule="auto"/>
        <w:jc w:val="both"/>
        <w:rPr>
          <w:bCs/>
          <w:kern w:val="32"/>
        </w:rPr>
      </w:pPr>
      <w:r w:rsidRPr="00764102">
        <w:rPr>
          <w:bCs/>
          <w:kern w:val="32"/>
        </w:rPr>
        <w:t xml:space="preserve">tematici nati dagli interessi intrinsechi dei bambini con l’ obiettivo di stimolare lo sviluppo </w:t>
      </w:r>
    </w:p>
    <w:p w:rsidR="0022255F" w:rsidRDefault="0022255F" w:rsidP="00AC422E">
      <w:pPr>
        <w:spacing w:line="360" w:lineRule="auto"/>
        <w:jc w:val="both"/>
        <w:rPr>
          <w:bCs/>
          <w:kern w:val="32"/>
        </w:rPr>
      </w:pPr>
      <w:r w:rsidRPr="00764102">
        <w:rPr>
          <w:bCs/>
          <w:kern w:val="32"/>
        </w:rPr>
        <w:t>delle capacita</w:t>
      </w:r>
      <w:r w:rsidR="00024FFE">
        <w:rPr>
          <w:bCs/>
          <w:kern w:val="32"/>
        </w:rPr>
        <w:t>`</w:t>
      </w:r>
      <w:r w:rsidRPr="00764102">
        <w:rPr>
          <w:bCs/>
          <w:kern w:val="32"/>
        </w:rPr>
        <w:t>- pri</w:t>
      </w:r>
      <w:r w:rsidR="00024FFE">
        <w:rPr>
          <w:bCs/>
          <w:kern w:val="32"/>
        </w:rPr>
        <w:t>ncipalmente del linguaggio e sicuramente anche</w:t>
      </w:r>
      <w:r w:rsidRPr="00764102">
        <w:rPr>
          <w:bCs/>
          <w:kern w:val="32"/>
        </w:rPr>
        <w:t xml:space="preserve"> le capacita</w:t>
      </w:r>
      <w:r w:rsidR="00024FFE">
        <w:rPr>
          <w:bCs/>
          <w:kern w:val="32"/>
        </w:rPr>
        <w:t>`</w:t>
      </w:r>
      <w:r w:rsidRPr="00764102">
        <w:rPr>
          <w:bCs/>
          <w:kern w:val="32"/>
        </w:rPr>
        <w:t xml:space="preserve"> fisiche e psicomotorie, socio-emozionali, comunicative, creative, della ricerca. </w:t>
      </w:r>
    </w:p>
    <w:p w:rsidR="00F2449E" w:rsidRPr="00764102" w:rsidRDefault="00F2449E" w:rsidP="00AC422E">
      <w:pPr>
        <w:spacing w:line="360" w:lineRule="auto"/>
        <w:jc w:val="both"/>
        <w:rPr>
          <w:bCs/>
          <w:kern w:val="32"/>
        </w:rPr>
      </w:pPr>
      <w:r>
        <w:rPr>
          <w:bCs/>
          <w:kern w:val="32"/>
        </w:rPr>
        <w:t>Abbiamo continiato seriamente col progetto L`Istria dai denti sani assieme alle Case della salute istriane, l`infermeiera specializzata assieme alle educatriti continuano nelle attivita`che andranno a salvaguardare la salute orale dei nostri bambini.</w:t>
      </w:r>
    </w:p>
    <w:p w:rsidR="00515439" w:rsidRDefault="00515439"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In comune a tutte le sezioni abbiamo festeggiato la famiglia, le festivita`</w:t>
      </w:r>
      <w:r w:rsidR="00024FFE">
        <w:rPr>
          <w:bCs/>
          <w:kern w:val="32"/>
        </w:rPr>
        <w:t>tradizionali</w:t>
      </w:r>
      <w:r w:rsidRPr="00764102">
        <w:rPr>
          <w:bCs/>
          <w:kern w:val="32"/>
        </w:rPr>
        <w:t xml:space="preserve">, abbiamo </w:t>
      </w:r>
    </w:p>
    <w:p w:rsidR="0022255F" w:rsidRPr="00764102" w:rsidRDefault="0022255F" w:rsidP="00AC422E">
      <w:pPr>
        <w:spacing w:line="360" w:lineRule="auto"/>
        <w:jc w:val="both"/>
        <w:rPr>
          <w:bCs/>
          <w:kern w:val="32"/>
        </w:rPr>
      </w:pPr>
      <w:r w:rsidRPr="00764102">
        <w:rPr>
          <w:bCs/>
          <w:kern w:val="32"/>
        </w:rPr>
        <w:t xml:space="preserve">partecipato come sempre alle Olimpiadi per bambini, a tutte le attivita`dell`Unione italiana. </w:t>
      </w:r>
    </w:p>
    <w:p w:rsidR="0022255F" w:rsidRPr="00764102" w:rsidRDefault="00024FFE" w:rsidP="00AC422E">
      <w:pPr>
        <w:spacing w:line="360" w:lineRule="auto"/>
        <w:jc w:val="both"/>
        <w:rPr>
          <w:bCs/>
          <w:kern w:val="32"/>
        </w:rPr>
      </w:pPr>
      <w:r>
        <w:rPr>
          <w:bCs/>
          <w:kern w:val="32"/>
        </w:rPr>
        <w:t>Siamo andati a T</w:t>
      </w:r>
      <w:r w:rsidR="0022255F" w:rsidRPr="00764102">
        <w:rPr>
          <w:bCs/>
          <w:kern w:val="32"/>
        </w:rPr>
        <w:t xml:space="preserve">eatro popolare istriano e al teatro Naranča, abbiamo fatto uscite nelle </w:t>
      </w:r>
    </w:p>
    <w:p w:rsidR="0022255F" w:rsidRPr="00764102" w:rsidRDefault="0022255F" w:rsidP="00AC422E">
      <w:pPr>
        <w:spacing w:line="360" w:lineRule="auto"/>
        <w:jc w:val="both"/>
        <w:rPr>
          <w:bCs/>
          <w:kern w:val="32"/>
        </w:rPr>
      </w:pPr>
      <w:r w:rsidRPr="00764102">
        <w:rPr>
          <w:bCs/>
          <w:kern w:val="32"/>
        </w:rPr>
        <w:t xml:space="preserve">gallerie d`arte, tra le vie cittadine in occasione della Giornata della Citta`di Pola, della </w:t>
      </w:r>
    </w:p>
    <w:p w:rsidR="0022255F" w:rsidRPr="00764102" w:rsidRDefault="0022255F" w:rsidP="00AC422E">
      <w:pPr>
        <w:spacing w:line="360" w:lineRule="auto"/>
        <w:jc w:val="both"/>
        <w:rPr>
          <w:bCs/>
          <w:kern w:val="32"/>
        </w:rPr>
      </w:pPr>
      <w:r w:rsidRPr="00764102">
        <w:rPr>
          <w:bCs/>
          <w:kern w:val="32"/>
        </w:rPr>
        <w:t xml:space="preserve">settimana del bambino, siamo andati spesso alla Biblioteca civica a seguire attiivita`poposte </w:t>
      </w:r>
    </w:p>
    <w:p w:rsidR="0022255F" w:rsidRPr="00764102" w:rsidRDefault="0022255F" w:rsidP="00AC422E">
      <w:pPr>
        <w:spacing w:line="360" w:lineRule="auto"/>
        <w:jc w:val="both"/>
        <w:rPr>
          <w:bCs/>
          <w:kern w:val="32"/>
        </w:rPr>
      </w:pPr>
      <w:r w:rsidRPr="00764102">
        <w:rPr>
          <w:bCs/>
          <w:kern w:val="32"/>
        </w:rPr>
        <w:t xml:space="preserve">dalla Biblioteca stessa ma anche attivita`pensate e offerte in collaborazione con la stessa. </w:t>
      </w:r>
    </w:p>
    <w:p w:rsidR="009A7EA3" w:rsidRDefault="0022255F" w:rsidP="00AC422E">
      <w:pPr>
        <w:spacing w:line="360" w:lineRule="auto"/>
        <w:jc w:val="both"/>
        <w:rPr>
          <w:bCs/>
          <w:kern w:val="32"/>
        </w:rPr>
      </w:pPr>
      <w:r w:rsidRPr="00764102">
        <w:rPr>
          <w:bCs/>
          <w:kern w:val="32"/>
        </w:rPr>
        <w:t xml:space="preserve">Anche il cinema Valli e`stato visitato spesso come pure le </w:t>
      </w:r>
      <w:r w:rsidR="009A7EA3">
        <w:rPr>
          <w:bCs/>
          <w:kern w:val="32"/>
        </w:rPr>
        <w:t>giornate delle porte aperte dei</w:t>
      </w:r>
    </w:p>
    <w:p w:rsidR="0022255F" w:rsidRPr="00764102" w:rsidRDefault="0022255F" w:rsidP="00AC422E">
      <w:pPr>
        <w:spacing w:line="360" w:lineRule="auto"/>
        <w:jc w:val="both"/>
        <w:rPr>
          <w:bCs/>
          <w:kern w:val="32"/>
        </w:rPr>
      </w:pPr>
      <w:r w:rsidRPr="00764102">
        <w:rPr>
          <w:bCs/>
          <w:kern w:val="32"/>
        </w:rPr>
        <w:t xml:space="preserve">Vigili del fuoco. </w:t>
      </w:r>
    </w:p>
    <w:p w:rsidR="0022255F" w:rsidRPr="00764102" w:rsidRDefault="0022255F" w:rsidP="00AC422E">
      <w:pPr>
        <w:spacing w:line="360" w:lineRule="auto"/>
        <w:jc w:val="both"/>
        <w:rPr>
          <w:bCs/>
          <w:kern w:val="32"/>
        </w:rPr>
      </w:pPr>
    </w:p>
    <w:p w:rsidR="0022255F" w:rsidRDefault="009A7EA3" w:rsidP="00AC422E">
      <w:pPr>
        <w:spacing w:line="360" w:lineRule="auto"/>
        <w:jc w:val="both"/>
        <w:rPr>
          <w:bCs/>
          <w:kern w:val="32"/>
        </w:rPr>
      </w:pPr>
      <w:r>
        <w:rPr>
          <w:bCs/>
          <w:kern w:val="32"/>
        </w:rPr>
        <w:t xml:space="preserve">Anche quest`anno </w:t>
      </w:r>
      <w:r w:rsidR="0022255F" w:rsidRPr="00764102">
        <w:rPr>
          <w:bCs/>
          <w:kern w:val="32"/>
        </w:rPr>
        <w:t xml:space="preserve"> abbiamo organizzato la giornate delle porte aperte della </w:t>
      </w:r>
      <w:r>
        <w:rPr>
          <w:bCs/>
          <w:kern w:val="32"/>
        </w:rPr>
        <w:t>nostra scuola e hanno avuto di nuovo molto successo. Come l`anno scorso le educatrici hanno accolto i genitori e i bambini inetressati all`iscrizione alla nostra scuola nelle sezioni. Hanno predisposto gli spazi e i mezzi per far conoscere il proprio lavoro ma anche i risultati dei bambini nei progetti particolari portati avanti durante l`anno di lavoro.</w:t>
      </w:r>
    </w:p>
    <w:p w:rsidR="009A7EA3" w:rsidRPr="00764102" w:rsidRDefault="009A7EA3" w:rsidP="00AC422E">
      <w:pPr>
        <w:spacing w:line="360" w:lineRule="auto"/>
        <w:jc w:val="both"/>
        <w:rPr>
          <w:bCs/>
          <w:kern w:val="32"/>
        </w:rPr>
      </w:pPr>
      <w:r>
        <w:rPr>
          <w:rFonts w:ascii="Arial" w:hAnsi="Arial" w:cs="Arial"/>
          <w:noProof/>
          <w:color w:val="0000FF"/>
          <w:sz w:val="27"/>
          <w:szCs w:val="27"/>
        </w:rPr>
        <w:drawing>
          <wp:inline distT="0" distB="0" distL="0" distR="0">
            <wp:extent cx="2619375" cy="1743075"/>
            <wp:effectExtent l="0" t="0" r="9525" b="9525"/>
            <wp:docPr id="8" name="Slika 8" descr="Slikovni rezultat za dani otvorenih vrata vrtići pula 201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dani otvorenih vrata vrtići pula 2017">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bCs/>
          <w:kern w:val="32"/>
        </w:rPr>
        <w:t xml:space="preserve">  </w:t>
      </w:r>
      <w:r>
        <w:rPr>
          <w:rFonts w:ascii="Arial" w:hAnsi="Arial" w:cs="Arial"/>
          <w:noProof/>
          <w:color w:val="0000FF"/>
          <w:sz w:val="27"/>
          <w:szCs w:val="27"/>
        </w:rPr>
        <w:drawing>
          <wp:inline distT="0" distB="0" distL="0" distR="0">
            <wp:extent cx="2619375" cy="1743075"/>
            <wp:effectExtent l="0" t="0" r="9525" b="9525"/>
            <wp:docPr id="10" name="Slika 10" descr="Slikovni rezultat za dani otvorenih vrata vrtići pula 2017">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kovni rezultat za dani otvorenih vrata vrtići pula 2017">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22255F" w:rsidRPr="00764102" w:rsidRDefault="0022255F" w:rsidP="00AC422E">
      <w:pPr>
        <w:spacing w:line="360" w:lineRule="auto"/>
        <w:jc w:val="both"/>
        <w:rPr>
          <w:bCs/>
          <w:kern w:val="32"/>
        </w:rPr>
      </w:pPr>
    </w:p>
    <w:p w:rsidR="0022255F" w:rsidRPr="00764102" w:rsidRDefault="0022255F" w:rsidP="00024FFE">
      <w:pPr>
        <w:spacing w:line="360" w:lineRule="auto"/>
        <w:jc w:val="center"/>
        <w:rPr>
          <w:bCs/>
          <w:kern w:val="32"/>
        </w:rPr>
      </w:pPr>
    </w:p>
    <w:p w:rsidR="0022255F" w:rsidRPr="00764102" w:rsidRDefault="0022255F" w:rsidP="00AC422E">
      <w:pPr>
        <w:spacing w:line="360" w:lineRule="auto"/>
        <w:jc w:val="both"/>
        <w:rPr>
          <w:bCs/>
          <w:kern w:val="32"/>
        </w:rPr>
      </w:pPr>
    </w:p>
    <w:p w:rsidR="00F2449E" w:rsidRDefault="00F2449E"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A parte i progetti sottolineati, molti sono stati i temi e le attivita`proposte ed accettate </w:t>
      </w:r>
    </w:p>
    <w:p w:rsidR="0022255F" w:rsidRPr="00764102" w:rsidRDefault="0022255F" w:rsidP="00AC422E">
      <w:pPr>
        <w:spacing w:line="360" w:lineRule="auto"/>
        <w:jc w:val="both"/>
        <w:rPr>
          <w:bCs/>
          <w:kern w:val="32"/>
        </w:rPr>
      </w:pPr>
      <w:r w:rsidRPr="00764102">
        <w:rPr>
          <w:bCs/>
          <w:kern w:val="32"/>
        </w:rPr>
        <w:t xml:space="preserve">benissimo dai bambini. Le educatrici si sono impegnate molto sull`insegnamento della lingua </w:t>
      </w:r>
    </w:p>
    <w:p w:rsidR="0022255F" w:rsidRPr="00764102" w:rsidRDefault="0022255F" w:rsidP="00AC422E">
      <w:pPr>
        <w:spacing w:line="360" w:lineRule="auto"/>
        <w:jc w:val="both"/>
        <w:rPr>
          <w:bCs/>
          <w:kern w:val="32"/>
        </w:rPr>
      </w:pPr>
      <w:r w:rsidRPr="00764102">
        <w:rPr>
          <w:bCs/>
          <w:kern w:val="32"/>
        </w:rPr>
        <w:t xml:space="preserve">e sullo trasmettere la cultura, gli usi e i costumi particolari per la nostra comunita`nazionale </w:t>
      </w:r>
    </w:p>
    <w:p w:rsidR="0022255F" w:rsidRPr="00764102" w:rsidRDefault="0022255F" w:rsidP="00AC422E">
      <w:pPr>
        <w:spacing w:line="360" w:lineRule="auto"/>
        <w:jc w:val="both"/>
        <w:rPr>
          <w:bCs/>
          <w:kern w:val="32"/>
        </w:rPr>
      </w:pPr>
      <w:r w:rsidRPr="00764102">
        <w:rPr>
          <w:bCs/>
          <w:kern w:val="32"/>
        </w:rPr>
        <w:t xml:space="preserve">che riteniamo sia il nostro compito basilare. </w:t>
      </w:r>
    </w:p>
    <w:p w:rsidR="0022255F" w:rsidRPr="00764102" w:rsidRDefault="0022255F" w:rsidP="00AC422E">
      <w:pPr>
        <w:spacing w:line="360" w:lineRule="auto"/>
        <w:jc w:val="both"/>
        <w:rPr>
          <w:bCs/>
          <w:kern w:val="32"/>
        </w:rPr>
      </w:pPr>
      <w:r w:rsidRPr="00764102">
        <w:rPr>
          <w:bCs/>
          <w:kern w:val="32"/>
        </w:rPr>
        <w:t xml:space="preserve">Durante l’ anno abbiamo cercato di seguire gli avvenimenti del nostro ambiente </w:t>
      </w:r>
    </w:p>
    <w:p w:rsidR="0022255F" w:rsidRPr="00764102" w:rsidRDefault="0022255F" w:rsidP="00AC422E">
      <w:pPr>
        <w:spacing w:line="360" w:lineRule="auto"/>
        <w:jc w:val="both"/>
        <w:rPr>
          <w:bCs/>
          <w:kern w:val="32"/>
        </w:rPr>
      </w:pPr>
      <w:r w:rsidRPr="00764102">
        <w:rPr>
          <w:bCs/>
          <w:kern w:val="32"/>
        </w:rPr>
        <w:t>sociale e di partecipare a diverse attivita</w:t>
      </w:r>
      <w:r w:rsidR="00C31986">
        <w:rPr>
          <w:bCs/>
          <w:kern w:val="32"/>
        </w:rPr>
        <w:t>`</w:t>
      </w:r>
      <w:r w:rsidRPr="00764102">
        <w:rPr>
          <w:bCs/>
          <w:kern w:val="32"/>
        </w:rPr>
        <w:t xml:space="preserve">: </w:t>
      </w:r>
    </w:p>
    <w:p w:rsidR="0022255F" w:rsidRPr="00764102" w:rsidRDefault="0022255F" w:rsidP="00AC422E">
      <w:pPr>
        <w:spacing w:line="360" w:lineRule="auto"/>
        <w:jc w:val="both"/>
        <w:rPr>
          <w:bCs/>
          <w:kern w:val="32"/>
        </w:rPr>
      </w:pPr>
      <w:r w:rsidRPr="00764102">
        <w:rPr>
          <w:bCs/>
          <w:kern w:val="32"/>
        </w:rPr>
        <w:t xml:space="preserve">- abbiamo partecipato alla manifestazione in occasione della Settimana del </w:t>
      </w:r>
    </w:p>
    <w:p w:rsidR="0022255F" w:rsidRPr="00764102" w:rsidRDefault="0022255F" w:rsidP="00AC422E">
      <w:pPr>
        <w:spacing w:line="360" w:lineRule="auto"/>
        <w:jc w:val="both"/>
        <w:rPr>
          <w:bCs/>
          <w:kern w:val="32"/>
        </w:rPr>
      </w:pPr>
      <w:r w:rsidRPr="00764102">
        <w:rPr>
          <w:bCs/>
          <w:kern w:val="32"/>
        </w:rPr>
        <w:t>bambino nella nostra Citta</w:t>
      </w:r>
      <w:r w:rsidR="00024FFE">
        <w:rPr>
          <w:bCs/>
          <w:kern w:val="32"/>
        </w:rPr>
        <w:t>`</w:t>
      </w:r>
      <w:r w:rsidRPr="00764102">
        <w:rPr>
          <w:bCs/>
          <w:kern w:val="32"/>
        </w:rPr>
        <w:t xml:space="preserve"> </w:t>
      </w:r>
    </w:p>
    <w:p w:rsidR="0022255F" w:rsidRPr="00764102" w:rsidRDefault="0022255F" w:rsidP="00AC422E">
      <w:pPr>
        <w:spacing w:line="360" w:lineRule="auto"/>
        <w:jc w:val="both"/>
        <w:rPr>
          <w:bCs/>
          <w:kern w:val="32"/>
        </w:rPr>
      </w:pPr>
      <w:r w:rsidRPr="00764102">
        <w:rPr>
          <w:bCs/>
          <w:kern w:val="32"/>
        </w:rPr>
        <w:t xml:space="preserve">- durante tutto l’anno pedagogico abbiamo avvicinato il mondo dei libri ai </w:t>
      </w:r>
    </w:p>
    <w:p w:rsidR="0022255F" w:rsidRPr="00764102" w:rsidRDefault="0022255F" w:rsidP="00AC422E">
      <w:pPr>
        <w:spacing w:line="360" w:lineRule="auto"/>
        <w:jc w:val="both"/>
        <w:rPr>
          <w:bCs/>
          <w:kern w:val="32"/>
        </w:rPr>
      </w:pPr>
      <w:r w:rsidRPr="00764102">
        <w:rPr>
          <w:bCs/>
          <w:kern w:val="32"/>
        </w:rPr>
        <w:t xml:space="preserve">bambini, soprattutto durante il mese del libro quando i bambini hanno </w:t>
      </w:r>
    </w:p>
    <w:p w:rsidR="0022255F" w:rsidRPr="00764102" w:rsidRDefault="0022255F" w:rsidP="00AC422E">
      <w:pPr>
        <w:spacing w:line="360" w:lineRule="auto"/>
        <w:jc w:val="both"/>
        <w:rPr>
          <w:bCs/>
          <w:kern w:val="32"/>
        </w:rPr>
      </w:pPr>
      <w:r w:rsidRPr="00764102">
        <w:rPr>
          <w:bCs/>
          <w:kern w:val="32"/>
        </w:rPr>
        <w:t xml:space="preserve">effettuato diverse visite alla biblioteca e alla fiera del libro </w:t>
      </w:r>
    </w:p>
    <w:p w:rsidR="0022255F" w:rsidRPr="00764102" w:rsidRDefault="0022255F" w:rsidP="00AC422E">
      <w:pPr>
        <w:spacing w:line="360" w:lineRule="auto"/>
        <w:jc w:val="both"/>
        <w:rPr>
          <w:bCs/>
          <w:kern w:val="32"/>
        </w:rPr>
      </w:pPr>
      <w:r w:rsidRPr="00764102">
        <w:rPr>
          <w:bCs/>
          <w:kern w:val="32"/>
        </w:rPr>
        <w:t xml:space="preserve">- durante le festivita dicembrine alcune sezioni hanno partecipato ai </w:t>
      </w:r>
    </w:p>
    <w:p w:rsidR="0022255F" w:rsidRPr="00764102" w:rsidRDefault="0022255F" w:rsidP="00AC422E">
      <w:pPr>
        <w:spacing w:line="360" w:lineRule="auto"/>
        <w:jc w:val="both"/>
        <w:rPr>
          <w:bCs/>
          <w:kern w:val="32"/>
        </w:rPr>
      </w:pPr>
      <w:r w:rsidRPr="00764102">
        <w:rPr>
          <w:bCs/>
          <w:kern w:val="32"/>
        </w:rPr>
        <w:t xml:space="preserve">festeggiamenti per l’arrivo di S. Nicolo nella nostra citta mentre nelle sezioni ci </w:t>
      </w:r>
    </w:p>
    <w:p w:rsidR="0022255F" w:rsidRPr="00764102" w:rsidRDefault="0022255F" w:rsidP="00AC422E">
      <w:pPr>
        <w:spacing w:line="360" w:lineRule="auto"/>
        <w:jc w:val="both"/>
        <w:rPr>
          <w:bCs/>
          <w:kern w:val="32"/>
        </w:rPr>
      </w:pPr>
      <w:r w:rsidRPr="00764102">
        <w:rPr>
          <w:bCs/>
          <w:kern w:val="32"/>
        </w:rPr>
        <w:t xml:space="preserve">preparavamo per la recita natalizia, sono stati realizzati laboratori e incontri </w:t>
      </w:r>
    </w:p>
    <w:p w:rsidR="0022255F" w:rsidRPr="00764102" w:rsidRDefault="0022255F" w:rsidP="00AC422E">
      <w:pPr>
        <w:spacing w:line="360" w:lineRule="auto"/>
        <w:jc w:val="both"/>
        <w:rPr>
          <w:bCs/>
          <w:kern w:val="32"/>
        </w:rPr>
      </w:pPr>
      <w:r w:rsidRPr="00764102">
        <w:rPr>
          <w:bCs/>
          <w:kern w:val="32"/>
        </w:rPr>
        <w:t xml:space="preserve">con i genitori durante i quali sono stati realizzati biglietti d’ auguri e addobbi </w:t>
      </w:r>
    </w:p>
    <w:p w:rsidR="0022255F" w:rsidRPr="00764102" w:rsidRDefault="0022255F" w:rsidP="00AC422E">
      <w:pPr>
        <w:spacing w:line="360" w:lineRule="auto"/>
        <w:jc w:val="both"/>
        <w:rPr>
          <w:bCs/>
          <w:kern w:val="32"/>
        </w:rPr>
      </w:pPr>
      <w:r w:rsidRPr="00764102">
        <w:rPr>
          <w:bCs/>
          <w:kern w:val="32"/>
        </w:rPr>
        <w:t xml:space="preserve">natalizi nonche`lo spettacolino natalizio alla Comunita`degli italiani di Pola </w:t>
      </w:r>
    </w:p>
    <w:p w:rsidR="0022255F" w:rsidRPr="00764102" w:rsidRDefault="0022255F" w:rsidP="00AC422E">
      <w:pPr>
        <w:spacing w:line="360" w:lineRule="auto"/>
        <w:jc w:val="both"/>
        <w:rPr>
          <w:bCs/>
          <w:kern w:val="32"/>
        </w:rPr>
      </w:pPr>
      <w:r w:rsidRPr="00764102">
        <w:rPr>
          <w:bCs/>
          <w:kern w:val="32"/>
        </w:rPr>
        <w:t xml:space="preserve">- in occasione del Carnevale le educatrici hanno organizzato il ballo mascherato </w:t>
      </w:r>
    </w:p>
    <w:p w:rsidR="0022255F" w:rsidRPr="00764102" w:rsidRDefault="0022255F" w:rsidP="00AC422E">
      <w:pPr>
        <w:spacing w:line="360" w:lineRule="auto"/>
        <w:jc w:val="both"/>
        <w:rPr>
          <w:bCs/>
          <w:kern w:val="32"/>
        </w:rPr>
      </w:pPr>
      <w:r w:rsidRPr="00764102">
        <w:rPr>
          <w:bCs/>
          <w:kern w:val="32"/>
        </w:rPr>
        <w:t xml:space="preserve">alla Comunita`degli italiani con giochi e balli invece le sezioni periferiche </w:t>
      </w:r>
    </w:p>
    <w:p w:rsidR="0022255F" w:rsidRPr="00764102" w:rsidRDefault="0022255F" w:rsidP="00AC422E">
      <w:pPr>
        <w:spacing w:line="360" w:lineRule="auto"/>
        <w:jc w:val="both"/>
        <w:rPr>
          <w:bCs/>
          <w:kern w:val="32"/>
        </w:rPr>
      </w:pPr>
      <w:r w:rsidRPr="00764102">
        <w:rPr>
          <w:bCs/>
          <w:kern w:val="32"/>
        </w:rPr>
        <w:t xml:space="preserve">hanno partecipato alla sfilata organizzata dalla Societa nostra infanzia presso </w:t>
      </w:r>
    </w:p>
    <w:p w:rsidR="0022255F" w:rsidRPr="00764102" w:rsidRDefault="0022255F" w:rsidP="00AC422E">
      <w:pPr>
        <w:spacing w:line="360" w:lineRule="auto"/>
        <w:jc w:val="both"/>
        <w:rPr>
          <w:bCs/>
          <w:kern w:val="32"/>
        </w:rPr>
      </w:pPr>
      <w:r w:rsidRPr="00764102">
        <w:rPr>
          <w:bCs/>
          <w:kern w:val="32"/>
        </w:rPr>
        <w:t>le vie della nostra Citta</w:t>
      </w:r>
      <w:r w:rsidR="00024FFE">
        <w:rPr>
          <w:bCs/>
          <w:kern w:val="32"/>
        </w:rPr>
        <w:t>`</w:t>
      </w:r>
      <w:r w:rsidRPr="00764102">
        <w:rPr>
          <w:bCs/>
          <w:kern w:val="32"/>
        </w:rPr>
        <w:t xml:space="preserve"> </w:t>
      </w:r>
    </w:p>
    <w:p w:rsidR="0022255F" w:rsidRPr="00764102" w:rsidRDefault="0022255F" w:rsidP="00AC422E">
      <w:pPr>
        <w:spacing w:line="360" w:lineRule="auto"/>
        <w:jc w:val="both"/>
        <w:rPr>
          <w:bCs/>
          <w:kern w:val="32"/>
        </w:rPr>
      </w:pPr>
      <w:r w:rsidRPr="00764102">
        <w:rPr>
          <w:bCs/>
          <w:kern w:val="32"/>
        </w:rPr>
        <w:t xml:space="preserve">- in occasione della Pasqua abbiamo lavorato con impegno decorando le uova e </w:t>
      </w:r>
    </w:p>
    <w:p w:rsidR="0022255F" w:rsidRPr="00764102" w:rsidRDefault="0022255F" w:rsidP="00AC422E">
      <w:pPr>
        <w:spacing w:line="360" w:lineRule="auto"/>
        <w:jc w:val="both"/>
        <w:rPr>
          <w:bCs/>
          <w:kern w:val="32"/>
        </w:rPr>
      </w:pPr>
      <w:r w:rsidRPr="00764102">
        <w:rPr>
          <w:bCs/>
          <w:kern w:val="32"/>
        </w:rPr>
        <w:t xml:space="preserve">i biglietti d`auguri , organizzato laboratori per i genitori nelle varie sezioni </w:t>
      </w:r>
    </w:p>
    <w:p w:rsidR="0022255F" w:rsidRPr="00764102" w:rsidRDefault="0022255F" w:rsidP="00AC422E">
      <w:pPr>
        <w:spacing w:line="360" w:lineRule="auto"/>
        <w:jc w:val="both"/>
        <w:rPr>
          <w:bCs/>
          <w:kern w:val="32"/>
        </w:rPr>
      </w:pPr>
      <w:r w:rsidRPr="00764102">
        <w:rPr>
          <w:bCs/>
          <w:kern w:val="32"/>
        </w:rPr>
        <w:t xml:space="preserve">- i bambini hanno assimilato alcune tradizioni pasquali come la preparazione </w:t>
      </w:r>
    </w:p>
    <w:p w:rsidR="0022255F" w:rsidRPr="00764102" w:rsidRDefault="0022255F" w:rsidP="00AC422E">
      <w:pPr>
        <w:spacing w:line="360" w:lineRule="auto"/>
        <w:jc w:val="both"/>
        <w:rPr>
          <w:bCs/>
          <w:kern w:val="32"/>
        </w:rPr>
      </w:pPr>
      <w:r w:rsidRPr="00764102">
        <w:rPr>
          <w:bCs/>
          <w:kern w:val="32"/>
        </w:rPr>
        <w:t xml:space="preserve">della pinza, dei crostoli e delle fritole </w:t>
      </w:r>
    </w:p>
    <w:p w:rsidR="0022255F" w:rsidRPr="00764102" w:rsidRDefault="0022255F" w:rsidP="00AC422E">
      <w:pPr>
        <w:spacing w:line="360" w:lineRule="auto"/>
        <w:jc w:val="both"/>
        <w:rPr>
          <w:bCs/>
          <w:kern w:val="32"/>
        </w:rPr>
      </w:pPr>
      <w:r w:rsidRPr="00764102">
        <w:rPr>
          <w:bCs/>
          <w:kern w:val="32"/>
        </w:rPr>
        <w:t xml:space="preserve">- non abbiamo perso l’ occasione di partecipare alle Olimpiadi per bambini </w:t>
      </w:r>
    </w:p>
    <w:p w:rsidR="0022255F" w:rsidRPr="00764102" w:rsidRDefault="0022255F" w:rsidP="00AC422E">
      <w:pPr>
        <w:spacing w:line="360" w:lineRule="auto"/>
        <w:jc w:val="both"/>
        <w:rPr>
          <w:bCs/>
          <w:kern w:val="32"/>
        </w:rPr>
      </w:pPr>
      <w:r w:rsidRPr="00764102">
        <w:rPr>
          <w:bCs/>
          <w:kern w:val="32"/>
        </w:rPr>
        <w:t xml:space="preserve">- il “Girotondo dell’ amicizia” incontro di tutti i bambini “grandi” che </w:t>
      </w:r>
    </w:p>
    <w:p w:rsidR="00F2449E" w:rsidRPr="00764102" w:rsidRDefault="0022255F" w:rsidP="00F2449E">
      <w:pPr>
        <w:spacing w:line="360" w:lineRule="auto"/>
        <w:jc w:val="both"/>
        <w:rPr>
          <w:bCs/>
          <w:kern w:val="32"/>
        </w:rPr>
      </w:pPr>
      <w:r w:rsidRPr="00764102">
        <w:rPr>
          <w:bCs/>
          <w:kern w:val="32"/>
        </w:rPr>
        <w:t xml:space="preserve">frequentano le scuole materne italiane dell’ Istria , </w:t>
      </w:r>
    </w:p>
    <w:p w:rsidR="0022255F" w:rsidRPr="00764102" w:rsidRDefault="0022255F" w:rsidP="00AC422E">
      <w:pPr>
        <w:spacing w:line="360" w:lineRule="auto"/>
        <w:jc w:val="both"/>
        <w:rPr>
          <w:bCs/>
          <w:kern w:val="32"/>
        </w:rPr>
      </w:pPr>
      <w:r w:rsidRPr="00764102">
        <w:rPr>
          <w:bCs/>
          <w:kern w:val="32"/>
        </w:rPr>
        <w:t xml:space="preserve">abbiamo partecipato attivamente alla fiera del libro per l`infanzia Monte Librić </w:t>
      </w:r>
    </w:p>
    <w:p w:rsidR="0022255F" w:rsidRPr="00764102" w:rsidRDefault="0022255F" w:rsidP="00AC422E">
      <w:pPr>
        <w:spacing w:line="360" w:lineRule="auto"/>
        <w:jc w:val="both"/>
        <w:rPr>
          <w:bCs/>
          <w:kern w:val="32"/>
        </w:rPr>
      </w:pPr>
      <w:r w:rsidRPr="00764102">
        <w:rPr>
          <w:bCs/>
          <w:kern w:val="32"/>
        </w:rPr>
        <w:t xml:space="preserve">- i bambini e le educatrici hanno organizzato incontri in occasione della </w:t>
      </w:r>
    </w:p>
    <w:p w:rsidR="0022255F" w:rsidRPr="00764102" w:rsidRDefault="0022255F" w:rsidP="00AC422E">
      <w:pPr>
        <w:spacing w:line="360" w:lineRule="auto"/>
        <w:jc w:val="both"/>
        <w:rPr>
          <w:bCs/>
          <w:kern w:val="32"/>
        </w:rPr>
      </w:pPr>
      <w:r w:rsidRPr="00764102">
        <w:rPr>
          <w:bCs/>
          <w:kern w:val="32"/>
        </w:rPr>
        <w:t xml:space="preserve">giornata della mamma e anche la giornata del papa` che in altre occasioni </w:t>
      </w:r>
    </w:p>
    <w:p w:rsidR="0022255F" w:rsidRPr="00764102" w:rsidRDefault="0022255F" w:rsidP="00AC422E">
      <w:pPr>
        <w:spacing w:line="360" w:lineRule="auto"/>
        <w:jc w:val="both"/>
        <w:rPr>
          <w:bCs/>
          <w:kern w:val="32"/>
        </w:rPr>
      </w:pPr>
      <w:r w:rsidRPr="00764102">
        <w:rPr>
          <w:bCs/>
          <w:kern w:val="32"/>
        </w:rPr>
        <w:t>- “Addio ai grandi” alla Comunita</w:t>
      </w:r>
      <w:r w:rsidR="00024FFE">
        <w:rPr>
          <w:bCs/>
          <w:kern w:val="32"/>
        </w:rPr>
        <w:t>`</w:t>
      </w:r>
      <w:r w:rsidRPr="00764102">
        <w:rPr>
          <w:bCs/>
          <w:kern w:val="32"/>
        </w:rPr>
        <w:t xml:space="preserve"> degli Italiani, tradizionale incontro e saluto </w:t>
      </w:r>
    </w:p>
    <w:p w:rsidR="0022255F" w:rsidRPr="00764102" w:rsidRDefault="0022255F" w:rsidP="00AC422E">
      <w:pPr>
        <w:spacing w:line="360" w:lineRule="auto"/>
        <w:jc w:val="both"/>
        <w:rPr>
          <w:bCs/>
          <w:kern w:val="32"/>
        </w:rPr>
      </w:pPr>
      <w:r w:rsidRPr="00764102">
        <w:rPr>
          <w:bCs/>
          <w:kern w:val="32"/>
        </w:rPr>
        <w:t xml:space="preserve">dei bambini che lasciano la nostra scuola per andare in prima elementare </w:t>
      </w:r>
    </w:p>
    <w:p w:rsidR="0022255F" w:rsidRPr="00764102" w:rsidRDefault="0022255F" w:rsidP="00AC422E">
      <w:pPr>
        <w:spacing w:line="360" w:lineRule="auto"/>
        <w:jc w:val="both"/>
        <w:rPr>
          <w:bCs/>
          <w:kern w:val="32"/>
        </w:rPr>
      </w:pPr>
      <w:r w:rsidRPr="00764102">
        <w:rPr>
          <w:bCs/>
          <w:kern w:val="32"/>
        </w:rPr>
        <w:t xml:space="preserve">- incontri con i genitori, gite e laboratori durante l`anno pedagogico ma anche </w:t>
      </w:r>
    </w:p>
    <w:p w:rsidR="0022255F" w:rsidRPr="00764102" w:rsidRDefault="0022255F" w:rsidP="00AC422E">
      <w:pPr>
        <w:spacing w:line="360" w:lineRule="auto"/>
        <w:jc w:val="both"/>
        <w:rPr>
          <w:bCs/>
          <w:kern w:val="32"/>
        </w:rPr>
      </w:pPr>
      <w:r w:rsidRPr="00764102">
        <w:rPr>
          <w:bCs/>
          <w:kern w:val="32"/>
        </w:rPr>
        <w:t xml:space="preserve">in occasione della fine dell`anno pedagogico sono stati organizzati nelle sezioni della SI </w:t>
      </w:r>
    </w:p>
    <w:p w:rsidR="0022255F" w:rsidRPr="00764102" w:rsidRDefault="0022255F" w:rsidP="00AC422E">
      <w:pPr>
        <w:spacing w:line="360" w:lineRule="auto"/>
        <w:jc w:val="both"/>
        <w:rPr>
          <w:bCs/>
          <w:kern w:val="32"/>
        </w:rPr>
      </w:pPr>
      <w:r w:rsidRPr="00764102">
        <w:rPr>
          <w:bCs/>
          <w:kern w:val="32"/>
        </w:rPr>
        <w:t xml:space="preserve">Con il fine di sviluppare i valori estetici e conoscere il bagaglio culturale e storico i </w:t>
      </w:r>
    </w:p>
    <w:p w:rsidR="0022255F" w:rsidRPr="00764102" w:rsidRDefault="0022255F" w:rsidP="00AC422E">
      <w:pPr>
        <w:spacing w:line="360" w:lineRule="auto"/>
        <w:jc w:val="both"/>
        <w:rPr>
          <w:bCs/>
          <w:kern w:val="32"/>
        </w:rPr>
      </w:pPr>
      <w:r w:rsidRPr="00764102">
        <w:rPr>
          <w:bCs/>
          <w:kern w:val="32"/>
        </w:rPr>
        <w:t xml:space="preserve">bambini hanno effettuato diverse visite nella nostra citta e nei dintorni: </w:t>
      </w:r>
    </w:p>
    <w:p w:rsidR="0022255F" w:rsidRPr="00764102" w:rsidRDefault="0022255F" w:rsidP="00AC422E">
      <w:pPr>
        <w:spacing w:line="360" w:lineRule="auto"/>
        <w:jc w:val="both"/>
        <w:rPr>
          <w:bCs/>
          <w:kern w:val="32"/>
        </w:rPr>
      </w:pPr>
      <w:r w:rsidRPr="00764102">
        <w:rPr>
          <w:bCs/>
          <w:kern w:val="32"/>
        </w:rPr>
        <w:t xml:space="preserve">a) mostre </w:t>
      </w:r>
    </w:p>
    <w:p w:rsidR="0022255F" w:rsidRPr="00764102" w:rsidRDefault="0022255F" w:rsidP="00AC422E">
      <w:pPr>
        <w:spacing w:line="360" w:lineRule="auto"/>
        <w:jc w:val="both"/>
        <w:rPr>
          <w:bCs/>
          <w:kern w:val="32"/>
        </w:rPr>
      </w:pPr>
      <w:r w:rsidRPr="00764102">
        <w:rPr>
          <w:bCs/>
          <w:kern w:val="32"/>
        </w:rPr>
        <w:t xml:space="preserve">b) monumenti storico-culturali e altro </w:t>
      </w:r>
    </w:p>
    <w:p w:rsidR="0022255F" w:rsidRPr="00764102" w:rsidRDefault="0022255F" w:rsidP="00AC422E">
      <w:pPr>
        <w:spacing w:line="360" w:lineRule="auto"/>
        <w:jc w:val="both"/>
        <w:rPr>
          <w:bCs/>
          <w:kern w:val="32"/>
        </w:rPr>
      </w:pPr>
      <w:r w:rsidRPr="00764102">
        <w:rPr>
          <w:bCs/>
          <w:kern w:val="32"/>
        </w:rPr>
        <w:t xml:space="preserve">c) fiere </w:t>
      </w:r>
    </w:p>
    <w:p w:rsidR="0022255F" w:rsidRPr="00764102" w:rsidRDefault="0022255F" w:rsidP="00AC422E">
      <w:pPr>
        <w:spacing w:line="360" w:lineRule="auto"/>
        <w:jc w:val="both"/>
        <w:rPr>
          <w:bCs/>
          <w:kern w:val="32"/>
        </w:rPr>
      </w:pPr>
      <w:r w:rsidRPr="00764102">
        <w:rPr>
          <w:bCs/>
          <w:kern w:val="32"/>
        </w:rPr>
        <w:t xml:space="preserve">d) cinematografia </w:t>
      </w:r>
      <w:r w:rsidR="00024FFE">
        <w:rPr>
          <w:bCs/>
          <w:kern w:val="32"/>
        </w:rPr>
        <w:t xml:space="preserve"> - Festival del film per ragazzi „ Pulica“</w:t>
      </w:r>
    </w:p>
    <w:p w:rsidR="0022255F" w:rsidRPr="00764102" w:rsidRDefault="0022255F" w:rsidP="00AC422E">
      <w:pPr>
        <w:spacing w:line="360" w:lineRule="auto"/>
        <w:jc w:val="both"/>
        <w:rPr>
          <w:bCs/>
          <w:kern w:val="32"/>
        </w:rPr>
      </w:pPr>
      <w:r w:rsidRPr="00764102">
        <w:rPr>
          <w:bCs/>
          <w:kern w:val="32"/>
        </w:rPr>
        <w:t>e</w:t>
      </w:r>
      <w:r w:rsidR="00024FFE">
        <w:rPr>
          <w:bCs/>
          <w:kern w:val="32"/>
        </w:rPr>
        <w:t>) spettacoli teatrali scelti</w:t>
      </w:r>
    </w:p>
    <w:p w:rsidR="0022255F" w:rsidRPr="00764102" w:rsidRDefault="0022255F" w:rsidP="00AC422E">
      <w:pPr>
        <w:spacing w:line="360" w:lineRule="auto"/>
        <w:jc w:val="both"/>
        <w:rPr>
          <w:bCs/>
          <w:kern w:val="32"/>
        </w:rPr>
      </w:pPr>
      <w:r w:rsidRPr="00764102">
        <w:rPr>
          <w:bCs/>
          <w:kern w:val="32"/>
        </w:rPr>
        <w:t xml:space="preserve">- SNI Pola </w:t>
      </w:r>
    </w:p>
    <w:p w:rsidR="0022255F" w:rsidRPr="00764102" w:rsidRDefault="0022255F" w:rsidP="00AC422E">
      <w:pPr>
        <w:spacing w:line="360" w:lineRule="auto"/>
        <w:jc w:val="both"/>
        <w:rPr>
          <w:bCs/>
          <w:kern w:val="32"/>
        </w:rPr>
      </w:pPr>
      <w:r w:rsidRPr="00764102">
        <w:rPr>
          <w:bCs/>
          <w:kern w:val="32"/>
        </w:rPr>
        <w:t xml:space="preserve">- TPI </w:t>
      </w:r>
    </w:p>
    <w:p w:rsidR="00024FFE" w:rsidRDefault="0022255F" w:rsidP="00AC422E">
      <w:pPr>
        <w:spacing w:line="360" w:lineRule="auto"/>
        <w:jc w:val="both"/>
        <w:rPr>
          <w:bCs/>
          <w:kern w:val="32"/>
        </w:rPr>
      </w:pPr>
      <w:r w:rsidRPr="00764102">
        <w:rPr>
          <w:bCs/>
          <w:kern w:val="32"/>
        </w:rPr>
        <w:t>- Teatar Naranča</w:t>
      </w:r>
    </w:p>
    <w:p w:rsidR="0022255F" w:rsidRPr="00764102" w:rsidRDefault="00024FFE" w:rsidP="00AC422E">
      <w:pPr>
        <w:spacing w:line="360" w:lineRule="auto"/>
        <w:jc w:val="both"/>
        <w:rPr>
          <w:bCs/>
          <w:kern w:val="32"/>
        </w:rPr>
      </w:pPr>
      <w:r>
        <w:rPr>
          <w:bCs/>
          <w:kern w:val="32"/>
        </w:rPr>
        <w:t>-Dramma Italiano Fiume</w:t>
      </w:r>
      <w:r w:rsidR="0022255F" w:rsidRPr="00764102">
        <w:rPr>
          <w:bCs/>
          <w:kern w:val="32"/>
        </w:rPr>
        <w:t xml:space="preserve"> </w:t>
      </w:r>
    </w:p>
    <w:p w:rsidR="0022255F" w:rsidRPr="00764102" w:rsidRDefault="00C31986" w:rsidP="00AC422E">
      <w:pPr>
        <w:spacing w:line="360" w:lineRule="auto"/>
        <w:jc w:val="both"/>
        <w:rPr>
          <w:bCs/>
          <w:kern w:val="32"/>
        </w:rPr>
      </w:pPr>
      <w:r>
        <w:rPr>
          <w:bCs/>
          <w:kern w:val="32"/>
        </w:rPr>
        <w:t>C</w:t>
      </w:r>
      <w:r w:rsidR="0022255F" w:rsidRPr="00764102">
        <w:rPr>
          <w:bCs/>
          <w:kern w:val="32"/>
        </w:rPr>
        <w:t>on l’ arrivo delle belle giornate, secondo gli interessi dei bambini, le attualita</w:t>
      </w:r>
      <w:r w:rsidR="00024FFE">
        <w:rPr>
          <w:bCs/>
          <w:kern w:val="32"/>
        </w:rPr>
        <w:t>`</w:t>
      </w:r>
      <w:r w:rsidR="0022255F" w:rsidRPr="00764102">
        <w:rPr>
          <w:bCs/>
          <w:kern w:val="32"/>
        </w:rPr>
        <w:t xml:space="preserve"> nelle </w:t>
      </w:r>
    </w:p>
    <w:p w:rsidR="0022255F" w:rsidRPr="00764102" w:rsidRDefault="0022255F" w:rsidP="00AC422E">
      <w:pPr>
        <w:spacing w:line="360" w:lineRule="auto"/>
        <w:jc w:val="both"/>
        <w:rPr>
          <w:bCs/>
          <w:kern w:val="32"/>
        </w:rPr>
      </w:pPr>
      <w:r w:rsidRPr="00764102">
        <w:rPr>
          <w:bCs/>
          <w:kern w:val="32"/>
        </w:rPr>
        <w:t>sezioni educative e le possibilita</w:t>
      </w:r>
      <w:r w:rsidR="00024FFE">
        <w:rPr>
          <w:bCs/>
          <w:kern w:val="32"/>
        </w:rPr>
        <w:t>`</w:t>
      </w:r>
      <w:r w:rsidRPr="00764102">
        <w:rPr>
          <w:bCs/>
          <w:kern w:val="32"/>
        </w:rPr>
        <w:t xml:space="preserve"> organizzative i bambini e le educatrici hanno realizzato </w:t>
      </w:r>
    </w:p>
    <w:p w:rsidR="0022255F" w:rsidRPr="00764102" w:rsidRDefault="0022255F" w:rsidP="00AC422E">
      <w:pPr>
        <w:spacing w:line="360" w:lineRule="auto"/>
        <w:jc w:val="both"/>
        <w:rPr>
          <w:bCs/>
          <w:kern w:val="32"/>
        </w:rPr>
      </w:pPr>
      <w:r w:rsidRPr="00764102">
        <w:rPr>
          <w:bCs/>
          <w:kern w:val="32"/>
        </w:rPr>
        <w:t xml:space="preserve">diverse gite fuori porta e innumerevoli brevi “gite” in natura nel circondariato della nostra </w:t>
      </w:r>
    </w:p>
    <w:p w:rsidR="0022255F" w:rsidRPr="00764102" w:rsidRDefault="0022255F" w:rsidP="00AC422E">
      <w:pPr>
        <w:spacing w:line="360" w:lineRule="auto"/>
        <w:jc w:val="both"/>
        <w:rPr>
          <w:bCs/>
          <w:kern w:val="32"/>
        </w:rPr>
      </w:pPr>
      <w:r w:rsidRPr="00764102">
        <w:rPr>
          <w:bCs/>
          <w:kern w:val="32"/>
        </w:rPr>
        <w:t xml:space="preserve">Citta`. </w:t>
      </w:r>
    </w:p>
    <w:p w:rsidR="0022255F" w:rsidRPr="00764102" w:rsidRDefault="0022255F" w:rsidP="00AC422E">
      <w:pPr>
        <w:spacing w:line="360" w:lineRule="auto"/>
        <w:jc w:val="both"/>
        <w:rPr>
          <w:bCs/>
          <w:kern w:val="32"/>
        </w:rPr>
      </w:pPr>
      <w:r w:rsidRPr="00764102">
        <w:rPr>
          <w:bCs/>
          <w:kern w:val="32"/>
        </w:rPr>
        <w:t xml:space="preserve">Operando come centro metodico dell’ Universita “Juraj Dobrila “ di Pola, </w:t>
      </w:r>
    </w:p>
    <w:p w:rsidR="0022255F" w:rsidRPr="00764102" w:rsidRDefault="0022255F" w:rsidP="00AC422E">
      <w:pPr>
        <w:spacing w:line="360" w:lineRule="auto"/>
        <w:jc w:val="both"/>
        <w:rPr>
          <w:bCs/>
          <w:kern w:val="32"/>
        </w:rPr>
      </w:pPr>
      <w:r w:rsidRPr="00764102">
        <w:rPr>
          <w:bCs/>
          <w:kern w:val="32"/>
        </w:rPr>
        <w:t xml:space="preserve">DIpartimento per l’ istruzione e l’ alibitazione degli educatori in lingua italiana, abbiamo </w:t>
      </w:r>
    </w:p>
    <w:p w:rsidR="0022255F" w:rsidRPr="00764102" w:rsidRDefault="0022255F" w:rsidP="00AC422E">
      <w:pPr>
        <w:spacing w:line="360" w:lineRule="auto"/>
        <w:jc w:val="both"/>
        <w:rPr>
          <w:bCs/>
          <w:kern w:val="32"/>
        </w:rPr>
      </w:pPr>
      <w:r w:rsidRPr="00764102">
        <w:rPr>
          <w:bCs/>
          <w:kern w:val="32"/>
        </w:rPr>
        <w:t xml:space="preserve">realizzato un’ intensa collaborazione e molteplici attivita per bambini nonche` le </w:t>
      </w:r>
    </w:p>
    <w:p w:rsidR="0022255F" w:rsidRPr="00764102" w:rsidRDefault="0022255F" w:rsidP="00AC422E">
      <w:pPr>
        <w:spacing w:line="360" w:lineRule="auto"/>
        <w:jc w:val="both"/>
        <w:rPr>
          <w:bCs/>
          <w:kern w:val="32"/>
        </w:rPr>
      </w:pPr>
      <w:r w:rsidRPr="00764102">
        <w:rPr>
          <w:bCs/>
          <w:kern w:val="32"/>
        </w:rPr>
        <w:t xml:space="preserve">attivita`modello per le studentesse in tutte le didattiche. Successivamente le studentesse </w:t>
      </w:r>
    </w:p>
    <w:p w:rsidR="0022255F" w:rsidRPr="00764102" w:rsidRDefault="0022255F" w:rsidP="00AC422E">
      <w:pPr>
        <w:spacing w:line="360" w:lineRule="auto"/>
        <w:jc w:val="both"/>
        <w:rPr>
          <w:bCs/>
          <w:kern w:val="32"/>
        </w:rPr>
      </w:pPr>
      <w:r w:rsidRPr="00764102">
        <w:rPr>
          <w:bCs/>
          <w:kern w:val="32"/>
        </w:rPr>
        <w:t xml:space="preserve">del terzo anno di studio hanno realizzato le proprie attivita˙ secondo indicazioni delle loro </w:t>
      </w:r>
    </w:p>
    <w:p w:rsidR="0022255F" w:rsidRPr="00764102" w:rsidRDefault="0022255F" w:rsidP="00AC422E">
      <w:pPr>
        <w:spacing w:line="360" w:lineRule="auto"/>
        <w:jc w:val="both"/>
        <w:rPr>
          <w:bCs/>
          <w:kern w:val="32"/>
        </w:rPr>
      </w:pPr>
      <w:r w:rsidRPr="00764102">
        <w:rPr>
          <w:bCs/>
          <w:kern w:val="32"/>
        </w:rPr>
        <w:t xml:space="preserve">mentori. </w:t>
      </w:r>
    </w:p>
    <w:p w:rsidR="0022255F" w:rsidRPr="00764102" w:rsidRDefault="0022255F" w:rsidP="00AC422E">
      <w:pPr>
        <w:spacing w:line="360" w:lineRule="auto"/>
        <w:jc w:val="both"/>
        <w:rPr>
          <w:bCs/>
          <w:kern w:val="32"/>
        </w:rPr>
      </w:pPr>
      <w:r w:rsidRPr="00764102">
        <w:rPr>
          <w:bCs/>
          <w:kern w:val="32"/>
        </w:rPr>
        <w:t xml:space="preserve">In collaborazione con l’ Agenzia per l’ educazione e l’ istruzione, presso la sede </w:t>
      </w:r>
    </w:p>
    <w:p w:rsidR="0022255F" w:rsidRPr="00764102" w:rsidRDefault="0022255F" w:rsidP="00AC422E">
      <w:pPr>
        <w:spacing w:line="360" w:lineRule="auto"/>
        <w:jc w:val="both"/>
        <w:rPr>
          <w:bCs/>
          <w:kern w:val="32"/>
        </w:rPr>
      </w:pPr>
      <w:r w:rsidRPr="00764102">
        <w:rPr>
          <w:bCs/>
          <w:kern w:val="32"/>
        </w:rPr>
        <w:t xml:space="preserve">centrale si sono svolti gli esami professionali. Le candidate, che si sono consultate con la </w:t>
      </w:r>
    </w:p>
    <w:p w:rsidR="0022255F" w:rsidRPr="00764102" w:rsidRDefault="0022255F" w:rsidP="00AC422E">
      <w:pPr>
        <w:spacing w:line="360" w:lineRule="auto"/>
        <w:jc w:val="both"/>
        <w:rPr>
          <w:bCs/>
          <w:kern w:val="32"/>
        </w:rPr>
      </w:pPr>
      <w:r w:rsidRPr="00764102">
        <w:rPr>
          <w:bCs/>
          <w:kern w:val="32"/>
        </w:rPr>
        <w:t xml:space="preserve">pedagogista e con le educatrici, hanno superato l’ esame professionale anche se alcune lo </w:t>
      </w:r>
    </w:p>
    <w:p w:rsidR="0022255F" w:rsidRPr="00764102" w:rsidRDefault="0022255F" w:rsidP="00AC422E">
      <w:pPr>
        <w:spacing w:line="360" w:lineRule="auto"/>
        <w:jc w:val="both"/>
        <w:rPr>
          <w:bCs/>
          <w:kern w:val="32"/>
        </w:rPr>
      </w:pPr>
      <w:r w:rsidRPr="00764102">
        <w:rPr>
          <w:bCs/>
          <w:kern w:val="32"/>
        </w:rPr>
        <w:t xml:space="preserve">hanno ripetuto parzialmente o addirittura interamente. </w:t>
      </w:r>
    </w:p>
    <w:p w:rsidR="0022255F" w:rsidRPr="00764102" w:rsidRDefault="0022255F" w:rsidP="00AC422E">
      <w:pPr>
        <w:spacing w:line="360" w:lineRule="auto"/>
        <w:jc w:val="both"/>
        <w:rPr>
          <w:bCs/>
          <w:kern w:val="32"/>
        </w:rPr>
      </w:pPr>
      <w:r w:rsidRPr="00764102">
        <w:rPr>
          <w:bCs/>
          <w:kern w:val="32"/>
        </w:rPr>
        <w:t xml:space="preserve">Sia per quanto riguarda gli esami professionali che le attivita`modello delle </w:t>
      </w:r>
    </w:p>
    <w:p w:rsidR="0022255F" w:rsidRPr="00764102" w:rsidRDefault="0022255F" w:rsidP="00AC422E">
      <w:pPr>
        <w:spacing w:line="360" w:lineRule="auto"/>
        <w:jc w:val="both"/>
        <w:rPr>
          <w:bCs/>
          <w:kern w:val="32"/>
        </w:rPr>
      </w:pPr>
      <w:r w:rsidRPr="00764102">
        <w:rPr>
          <w:bCs/>
          <w:kern w:val="32"/>
        </w:rPr>
        <w:t xml:space="preserve">studentesse abbiamo cercato di far di modo che le tematiche vengano incluse nei progetti in </w:t>
      </w:r>
    </w:p>
    <w:p w:rsidR="0022255F" w:rsidRPr="00764102" w:rsidRDefault="0022255F" w:rsidP="00AC422E">
      <w:pPr>
        <w:spacing w:line="360" w:lineRule="auto"/>
        <w:jc w:val="both"/>
        <w:rPr>
          <w:bCs/>
          <w:kern w:val="32"/>
        </w:rPr>
      </w:pPr>
      <w:r w:rsidRPr="00764102">
        <w:rPr>
          <w:bCs/>
          <w:kern w:val="32"/>
        </w:rPr>
        <w:t xml:space="preserve">quel momento vigenti nelle sezioni. </w:t>
      </w:r>
    </w:p>
    <w:p w:rsidR="0022255F" w:rsidRPr="00764102" w:rsidRDefault="0022255F" w:rsidP="00AC422E">
      <w:pPr>
        <w:spacing w:line="360" w:lineRule="auto"/>
        <w:jc w:val="both"/>
        <w:rPr>
          <w:bCs/>
          <w:kern w:val="32"/>
        </w:rPr>
      </w:pPr>
    </w:p>
    <w:p w:rsidR="00024FFE" w:rsidRDefault="00024FFE" w:rsidP="00AC422E">
      <w:pPr>
        <w:spacing w:line="360" w:lineRule="auto"/>
        <w:jc w:val="both"/>
        <w:rPr>
          <w:bCs/>
          <w:kern w:val="32"/>
        </w:rPr>
      </w:pPr>
    </w:p>
    <w:p w:rsidR="00415961" w:rsidRDefault="00415961" w:rsidP="00AC422E">
      <w:pPr>
        <w:spacing w:line="360" w:lineRule="auto"/>
        <w:jc w:val="both"/>
        <w:rPr>
          <w:rFonts w:ascii="Aharoni" w:hAnsi="Aharoni" w:cs="Aharoni"/>
          <w:bCs/>
          <w:kern w:val="32"/>
        </w:rPr>
      </w:pPr>
    </w:p>
    <w:p w:rsidR="0022255F" w:rsidRPr="00574F75" w:rsidRDefault="0022255F" w:rsidP="00AC422E">
      <w:pPr>
        <w:spacing w:line="360" w:lineRule="auto"/>
        <w:jc w:val="both"/>
        <w:rPr>
          <w:rFonts w:ascii="Aharoni" w:hAnsi="Aharoni" w:cs="Aharoni"/>
          <w:bCs/>
          <w:kern w:val="32"/>
        </w:rPr>
      </w:pPr>
      <w:r w:rsidRPr="00574F75">
        <w:rPr>
          <w:rFonts w:ascii="Aharoni" w:hAnsi="Aharoni" w:cs="Aharoni"/>
          <w:bCs/>
          <w:kern w:val="32"/>
        </w:rPr>
        <w:t xml:space="preserve">COLLABORAZIONE CON I GENITORI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Il numero degli iscritti nelle sezioni,</w:t>
      </w:r>
      <w:r w:rsidR="00C31986">
        <w:rPr>
          <w:bCs/>
          <w:kern w:val="32"/>
        </w:rPr>
        <w:t xml:space="preserve"> i gruppi eterogenei, le sfide dell`eta` dello sviluppo, iquelle </w:t>
      </w:r>
      <w:r w:rsidRPr="00764102">
        <w:rPr>
          <w:bCs/>
          <w:kern w:val="32"/>
        </w:rPr>
        <w:t xml:space="preserve">familiari, </w:t>
      </w:r>
      <w:r w:rsidR="00C31986">
        <w:rPr>
          <w:bCs/>
          <w:kern w:val="32"/>
        </w:rPr>
        <w:t>del</w:t>
      </w:r>
      <w:r w:rsidRPr="00764102">
        <w:rPr>
          <w:bCs/>
          <w:kern w:val="32"/>
        </w:rPr>
        <w:t xml:space="preserve">lo stato di salute dei bambini la presenza dei bambini con bisogni </w:t>
      </w:r>
    </w:p>
    <w:p w:rsidR="0022255F" w:rsidRPr="00764102" w:rsidRDefault="0022255F" w:rsidP="00AC422E">
      <w:pPr>
        <w:spacing w:line="360" w:lineRule="auto"/>
        <w:jc w:val="both"/>
        <w:rPr>
          <w:bCs/>
          <w:kern w:val="32"/>
        </w:rPr>
      </w:pPr>
      <w:r w:rsidRPr="00764102">
        <w:rPr>
          <w:bCs/>
          <w:kern w:val="32"/>
        </w:rPr>
        <w:t xml:space="preserve">particolari momentanei o permanenti, allergie e difficolta legate alle abitudini alimentari, l’ </w:t>
      </w:r>
    </w:p>
    <w:p w:rsidR="0022255F" w:rsidRPr="00764102" w:rsidRDefault="0022255F" w:rsidP="00AC422E">
      <w:pPr>
        <w:spacing w:line="360" w:lineRule="auto"/>
        <w:jc w:val="both"/>
        <w:rPr>
          <w:bCs/>
          <w:kern w:val="32"/>
        </w:rPr>
      </w:pPr>
      <w:r w:rsidRPr="00764102">
        <w:rPr>
          <w:bCs/>
          <w:kern w:val="32"/>
        </w:rPr>
        <w:t xml:space="preserve">intensita delle attivita alla scuola materna, sono tutto fattori che hanno apportato ad una </w:t>
      </w:r>
    </w:p>
    <w:p w:rsidR="0022255F" w:rsidRPr="00764102" w:rsidRDefault="0022255F" w:rsidP="00AC422E">
      <w:pPr>
        <w:spacing w:line="360" w:lineRule="auto"/>
        <w:jc w:val="both"/>
        <w:rPr>
          <w:bCs/>
          <w:kern w:val="32"/>
        </w:rPr>
      </w:pPr>
      <w:r w:rsidRPr="00764102">
        <w:rPr>
          <w:bCs/>
          <w:kern w:val="32"/>
        </w:rPr>
        <w:t xml:space="preserve">continua e intensa collaborazione con i genitori.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Dal primo incontro con la scuola dell`infanzia,</w:t>
      </w:r>
      <w:r w:rsidR="00C31986">
        <w:rPr>
          <w:bCs/>
          <w:kern w:val="32"/>
        </w:rPr>
        <w:t>ceh abbiamo oferto PRIMA dell`inizio dell`anno pedagogico</w:t>
      </w:r>
      <w:r w:rsidRPr="00764102">
        <w:rPr>
          <w:bCs/>
          <w:kern w:val="32"/>
        </w:rPr>
        <w:t xml:space="preserve"> tutti i genitori sono stati informati attraverso volantini riguardanti informazioni base sulla scuola materna, sugli edifici, sulle sezioni, l’orario di lavoro, i termini delle ferie collettive, l’adattamento del bambino alla vita della scuola materna, le reazioni del bambino alla vita alla scuola materna e possibili metodi d’intervento, informazioni su elementi educativi in concomitanza alle festivita, preparazione alla scuola e altri contenuti attuali. </w:t>
      </w:r>
    </w:p>
    <w:p w:rsidR="0022255F" w:rsidRDefault="00C31986" w:rsidP="00AC422E">
      <w:pPr>
        <w:spacing w:line="360" w:lineRule="auto"/>
        <w:jc w:val="both"/>
        <w:rPr>
          <w:bCs/>
          <w:kern w:val="32"/>
        </w:rPr>
      </w:pPr>
      <w:r>
        <w:rPr>
          <w:bCs/>
          <w:kern w:val="32"/>
        </w:rPr>
        <w:t>Abbiamo offerto nella prima riunione un tema molto interessante che riguardava il Partenariato tra scuola dell`infanzia e famiglia.</w:t>
      </w:r>
    </w:p>
    <w:p w:rsidR="0022255F" w:rsidRPr="00764102" w:rsidRDefault="00C31986" w:rsidP="00AC422E">
      <w:pPr>
        <w:spacing w:line="360" w:lineRule="auto"/>
        <w:jc w:val="both"/>
        <w:rPr>
          <w:bCs/>
          <w:kern w:val="32"/>
        </w:rPr>
      </w:pPr>
      <w:r w:rsidRPr="00C31986">
        <w:rPr>
          <w:bCs/>
          <w:noProof/>
          <w:kern w:val="32"/>
        </w:rPr>
        <w:drawing>
          <wp:anchor distT="0" distB="0" distL="114300" distR="114300" simplePos="0" relativeHeight="251671552" behindDoc="1" locked="0" layoutInCell="1" allowOverlap="1">
            <wp:simplePos x="0" y="0"/>
            <wp:positionH relativeFrom="margin">
              <wp:align>left</wp:align>
            </wp:positionH>
            <wp:positionV relativeFrom="paragraph">
              <wp:posOffset>1905</wp:posOffset>
            </wp:positionV>
            <wp:extent cx="3225800" cy="1814195"/>
            <wp:effectExtent l="0" t="0" r="0" b="0"/>
            <wp:wrapTight wrapText="bothSides">
              <wp:wrapPolygon edited="0">
                <wp:start x="0" y="0"/>
                <wp:lineTo x="0" y="21320"/>
                <wp:lineTo x="21430" y="21320"/>
                <wp:lineTo x="21430" y="0"/>
                <wp:lineTo x="0"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225800" cy="1814195"/>
                    </a:xfrm>
                    <a:prstGeom prst="rect">
                      <a:avLst/>
                    </a:prstGeom>
                  </pic:spPr>
                </pic:pic>
              </a:graphicData>
            </a:graphic>
            <wp14:sizeRelH relativeFrom="margin">
              <wp14:pctWidth>0</wp14:pctWidth>
            </wp14:sizeRelH>
            <wp14:sizeRelV relativeFrom="margin">
              <wp14:pctHeight>0</wp14:pctHeight>
            </wp14:sizeRelV>
          </wp:anchor>
        </w:drawing>
      </w:r>
      <w:r w:rsidR="0022255F" w:rsidRPr="00764102">
        <w:rPr>
          <w:bCs/>
          <w:kern w:val="32"/>
        </w:rPr>
        <w:t>In tutte le sezioni e nel lavoro della pedagogista grande importanza e</w:t>
      </w:r>
      <w:r w:rsidR="00024FFE">
        <w:rPr>
          <w:bCs/>
          <w:kern w:val="32"/>
        </w:rPr>
        <w:t>`</w:t>
      </w:r>
      <w:r w:rsidR="0022255F" w:rsidRPr="00764102">
        <w:rPr>
          <w:bCs/>
          <w:kern w:val="32"/>
        </w:rPr>
        <w:t xml:space="preserve"> stata data ai </w:t>
      </w:r>
    </w:p>
    <w:p w:rsidR="0022255F" w:rsidRPr="00764102" w:rsidRDefault="0022255F" w:rsidP="00AC422E">
      <w:pPr>
        <w:spacing w:line="360" w:lineRule="auto"/>
        <w:jc w:val="both"/>
        <w:rPr>
          <w:bCs/>
          <w:kern w:val="32"/>
        </w:rPr>
      </w:pPr>
      <w:r w:rsidRPr="00764102">
        <w:rPr>
          <w:bCs/>
          <w:kern w:val="32"/>
        </w:rPr>
        <w:t xml:space="preserve">contatti individuali con i genitori ottenendo cosi un aperta comunicazione, uno scambio d’informazioni e accordi sull’educazione dei bambini in rapporto ai bisogni di ogni bambino. Dopo ogni riunione dei genitori gli educatori affiggevano le conclusioni sui pannelli di modo che tutti nella scuola siano informati sulle attivita pianificate. </w:t>
      </w:r>
    </w:p>
    <w:p w:rsidR="0022255F" w:rsidRPr="00764102" w:rsidRDefault="0022255F" w:rsidP="00AC422E">
      <w:pPr>
        <w:spacing w:line="360" w:lineRule="auto"/>
        <w:jc w:val="both"/>
        <w:rPr>
          <w:bCs/>
          <w:kern w:val="32"/>
        </w:rPr>
      </w:pPr>
      <w:r w:rsidRPr="00764102">
        <w:rPr>
          <w:bCs/>
          <w:kern w:val="32"/>
        </w:rPr>
        <w:t xml:space="preserve">In tutte le sezioni si sono tenute regolarmente le riunioni dei genitori con una </w:t>
      </w:r>
    </w:p>
    <w:p w:rsidR="0022255F" w:rsidRPr="00764102" w:rsidRDefault="0022255F" w:rsidP="00AC422E">
      <w:pPr>
        <w:spacing w:line="360" w:lineRule="auto"/>
        <w:jc w:val="both"/>
        <w:rPr>
          <w:bCs/>
          <w:kern w:val="32"/>
        </w:rPr>
      </w:pPr>
      <w:r w:rsidRPr="00764102">
        <w:rPr>
          <w:bCs/>
          <w:kern w:val="32"/>
        </w:rPr>
        <w:t xml:space="preserve">documentazione attenta e precisa (ordini del giorno, verbali stesi dai genitori) – la </w:t>
      </w:r>
    </w:p>
    <w:p w:rsidR="0022255F" w:rsidRPr="00764102" w:rsidRDefault="0022255F" w:rsidP="00AC422E">
      <w:pPr>
        <w:spacing w:line="360" w:lineRule="auto"/>
        <w:jc w:val="both"/>
        <w:rPr>
          <w:bCs/>
          <w:kern w:val="32"/>
        </w:rPr>
      </w:pPr>
      <w:r w:rsidRPr="00764102">
        <w:rPr>
          <w:bCs/>
          <w:kern w:val="32"/>
        </w:rPr>
        <w:t xml:space="preserve">documentazione e`in archivio presso gli uffici della direzione della SI. </w:t>
      </w:r>
    </w:p>
    <w:p w:rsidR="0022255F" w:rsidRPr="00764102" w:rsidRDefault="0022255F" w:rsidP="00AC422E">
      <w:pPr>
        <w:spacing w:line="360" w:lineRule="auto"/>
        <w:jc w:val="both"/>
        <w:rPr>
          <w:bCs/>
          <w:kern w:val="32"/>
        </w:rPr>
      </w:pPr>
      <w:r w:rsidRPr="00764102">
        <w:rPr>
          <w:bCs/>
          <w:kern w:val="32"/>
        </w:rPr>
        <w:t>Durante le festivita</w:t>
      </w:r>
      <w:r w:rsidR="00114578">
        <w:rPr>
          <w:bCs/>
          <w:kern w:val="32"/>
        </w:rPr>
        <w:t>`</w:t>
      </w:r>
      <w:r w:rsidRPr="00764102">
        <w:rPr>
          <w:bCs/>
          <w:kern w:val="32"/>
        </w:rPr>
        <w:t xml:space="preserve"> sono state pianificate ed eseguite anche altre forme di </w:t>
      </w:r>
    </w:p>
    <w:p w:rsidR="00114578" w:rsidRDefault="0022255F" w:rsidP="00AC422E">
      <w:pPr>
        <w:spacing w:line="360" w:lineRule="auto"/>
        <w:jc w:val="both"/>
        <w:rPr>
          <w:bCs/>
          <w:kern w:val="32"/>
        </w:rPr>
      </w:pPr>
      <w:r w:rsidRPr="00764102">
        <w:rPr>
          <w:bCs/>
          <w:kern w:val="32"/>
        </w:rPr>
        <w:t>collaborazione con i genitori quali laboratori, incontri o gite assieme ai genitori.</w:t>
      </w:r>
    </w:p>
    <w:p w:rsidR="0022255F" w:rsidRPr="00764102" w:rsidRDefault="00114578" w:rsidP="00AC422E">
      <w:pPr>
        <w:spacing w:line="360" w:lineRule="auto"/>
        <w:jc w:val="both"/>
        <w:rPr>
          <w:bCs/>
          <w:kern w:val="32"/>
        </w:rPr>
      </w:pPr>
      <w:r>
        <w:rPr>
          <w:bCs/>
          <w:kern w:val="32"/>
        </w:rPr>
        <w:t>In tutte le sezioni le educatrici hanno praticato il modello di collaborazione sottoforma di colloquii individuali durante tutto l`anno.</w:t>
      </w:r>
      <w:r w:rsidR="0022255F" w:rsidRPr="00764102">
        <w:rPr>
          <w:bCs/>
          <w:kern w:val="32"/>
        </w:rPr>
        <w:t xml:space="preserve"> </w:t>
      </w:r>
    </w:p>
    <w:p w:rsidR="0022255F" w:rsidRPr="00764102" w:rsidRDefault="0022255F" w:rsidP="00AC422E">
      <w:pPr>
        <w:spacing w:line="360" w:lineRule="auto"/>
        <w:jc w:val="both"/>
        <w:rPr>
          <w:bCs/>
          <w:kern w:val="32"/>
        </w:rPr>
      </w:pPr>
      <w:r w:rsidRPr="00764102">
        <w:rPr>
          <w:bCs/>
          <w:kern w:val="32"/>
        </w:rPr>
        <w:t xml:space="preserve">Le visite, gli spettacoli e gli altri avvenimenti venivano accordati con i genitori. Spesso le </w:t>
      </w:r>
    </w:p>
    <w:p w:rsidR="0022255F" w:rsidRPr="00764102" w:rsidRDefault="0022255F" w:rsidP="00AC422E">
      <w:pPr>
        <w:spacing w:line="360" w:lineRule="auto"/>
        <w:jc w:val="both"/>
        <w:rPr>
          <w:bCs/>
          <w:kern w:val="32"/>
        </w:rPr>
      </w:pPr>
      <w:r w:rsidRPr="00764102">
        <w:rPr>
          <w:bCs/>
          <w:kern w:val="32"/>
        </w:rPr>
        <w:t xml:space="preserve">informazioni venivano affisse sul pannello dei genitori, trasmesse oralmente ma anche </w:t>
      </w:r>
    </w:p>
    <w:p w:rsidR="00114578" w:rsidRDefault="00114578" w:rsidP="00AC422E">
      <w:pPr>
        <w:spacing w:line="360" w:lineRule="auto"/>
        <w:jc w:val="both"/>
        <w:rPr>
          <w:bCs/>
          <w:kern w:val="32"/>
        </w:rPr>
      </w:pPr>
      <w:r>
        <w:rPr>
          <w:bCs/>
          <w:kern w:val="32"/>
        </w:rPr>
        <w:t>consegnando promemoria scritti nonche`usando la posta elettronica ( mail ) onde poter fare le comunicazioni di gruppo con piu`facilita`e anche per avere una risposta veloce e concreta, hanno pure inoltrato pesentazioni e/o fotografie ai genitori che ahnno accolto molto bene questa via di comunicazione.</w:t>
      </w:r>
    </w:p>
    <w:p w:rsidR="0022255F" w:rsidRPr="00764102" w:rsidRDefault="0022255F" w:rsidP="00AC422E">
      <w:pPr>
        <w:spacing w:line="360" w:lineRule="auto"/>
        <w:jc w:val="both"/>
        <w:rPr>
          <w:bCs/>
          <w:kern w:val="32"/>
        </w:rPr>
      </w:pPr>
      <w:r w:rsidRPr="00764102">
        <w:rPr>
          <w:bCs/>
          <w:kern w:val="32"/>
        </w:rPr>
        <w:t xml:space="preserve">Ci siamo impegnati giornalmente ad informare i genitori di tutti gli avvenimenti alla </w:t>
      </w:r>
      <w:r w:rsidR="00C31986">
        <w:rPr>
          <w:bCs/>
          <w:kern w:val="32"/>
        </w:rPr>
        <w:t>s</w:t>
      </w:r>
      <w:r w:rsidRPr="00764102">
        <w:rPr>
          <w:bCs/>
          <w:kern w:val="32"/>
        </w:rPr>
        <w:t>cuola materna creando cartelloni con testi e foto delle attivita</w:t>
      </w:r>
      <w:r w:rsidR="00114578">
        <w:rPr>
          <w:bCs/>
          <w:kern w:val="32"/>
        </w:rPr>
        <w:t>`</w:t>
      </w:r>
      <w:r w:rsidRPr="00764102">
        <w:rPr>
          <w:bCs/>
          <w:kern w:val="32"/>
        </w:rPr>
        <w:t xml:space="preserve">. </w:t>
      </w:r>
    </w:p>
    <w:p w:rsidR="0022255F" w:rsidRPr="00764102" w:rsidRDefault="00114578" w:rsidP="00AC422E">
      <w:pPr>
        <w:spacing w:line="360" w:lineRule="auto"/>
        <w:jc w:val="both"/>
        <w:rPr>
          <w:bCs/>
          <w:kern w:val="32"/>
        </w:rPr>
      </w:pPr>
      <w:r>
        <w:rPr>
          <w:bCs/>
          <w:kern w:val="32"/>
        </w:rPr>
        <w:t xml:space="preserve">Molta </w:t>
      </w:r>
      <w:r w:rsidR="0022255F" w:rsidRPr="00764102">
        <w:rPr>
          <w:bCs/>
          <w:kern w:val="32"/>
        </w:rPr>
        <w:t xml:space="preserve"> cura per i genitori dei bambini prescolari ( ultimo anno di scuola dell`infanzia ) progetto Valigetta della scuola dell`infanzia. Abbiamo organizzato molti incontri con la scuola elementare per facilitare l`entrata alla stessa e per informare i genitori su tutto cio`che e`il Mondo scuola della CNI.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Un lavoro molto accurato e`stato svolto con i genitori dei bambini con obbligo </w:t>
      </w:r>
    </w:p>
    <w:p w:rsidR="0022255F" w:rsidRPr="00764102" w:rsidRDefault="0022255F" w:rsidP="00AC422E">
      <w:pPr>
        <w:spacing w:line="360" w:lineRule="auto"/>
        <w:jc w:val="both"/>
        <w:rPr>
          <w:bCs/>
          <w:kern w:val="32"/>
        </w:rPr>
      </w:pPr>
      <w:r w:rsidRPr="00764102">
        <w:rPr>
          <w:bCs/>
          <w:kern w:val="32"/>
        </w:rPr>
        <w:t xml:space="preserve">scolastico attraverso le molteplici attivita`organizzate con e a scuola. Con la scuola </w:t>
      </w:r>
    </w:p>
    <w:p w:rsidR="0022255F" w:rsidRPr="00764102" w:rsidRDefault="0022255F" w:rsidP="00AC422E">
      <w:pPr>
        <w:spacing w:line="360" w:lineRule="auto"/>
        <w:jc w:val="both"/>
        <w:rPr>
          <w:bCs/>
          <w:kern w:val="32"/>
        </w:rPr>
      </w:pPr>
      <w:r w:rsidRPr="00764102">
        <w:rPr>
          <w:bCs/>
          <w:kern w:val="32"/>
        </w:rPr>
        <w:t>elementare Giuseppina Martinuzzi gia`da anni s</w:t>
      </w:r>
      <w:r w:rsidR="00114578">
        <w:rPr>
          <w:bCs/>
          <w:kern w:val="32"/>
        </w:rPr>
        <w:t>volgiamo un importante lavoro per</w:t>
      </w:r>
      <w:r w:rsidRPr="00764102">
        <w:rPr>
          <w:bCs/>
          <w:kern w:val="32"/>
        </w:rPr>
        <w:t xml:space="preserve"> offrire </w:t>
      </w:r>
    </w:p>
    <w:p w:rsidR="0022255F" w:rsidRPr="00764102" w:rsidRDefault="0022255F" w:rsidP="00AC422E">
      <w:pPr>
        <w:spacing w:line="360" w:lineRule="auto"/>
        <w:jc w:val="both"/>
        <w:rPr>
          <w:bCs/>
          <w:kern w:val="32"/>
        </w:rPr>
      </w:pPr>
      <w:r w:rsidRPr="00764102">
        <w:rPr>
          <w:bCs/>
          <w:kern w:val="32"/>
        </w:rPr>
        <w:t xml:space="preserve">sostegno al genitore accompagnandolo dolcemente nel passaggio tra la scuola dell`infanzia </w:t>
      </w:r>
    </w:p>
    <w:p w:rsidR="0022255F" w:rsidRPr="00764102" w:rsidRDefault="0022255F" w:rsidP="00AC422E">
      <w:pPr>
        <w:spacing w:line="360" w:lineRule="auto"/>
        <w:jc w:val="both"/>
        <w:rPr>
          <w:bCs/>
          <w:kern w:val="32"/>
        </w:rPr>
      </w:pPr>
      <w:r w:rsidRPr="00764102">
        <w:rPr>
          <w:bCs/>
          <w:kern w:val="32"/>
        </w:rPr>
        <w:t>e la scuola dell`obbligo. Il team professional</w:t>
      </w:r>
      <w:r w:rsidR="00114578">
        <w:rPr>
          <w:bCs/>
          <w:kern w:val="32"/>
        </w:rPr>
        <w:t>e della scuola dell`infanzia e</w:t>
      </w:r>
      <w:r w:rsidRPr="00764102">
        <w:rPr>
          <w:bCs/>
          <w:kern w:val="32"/>
        </w:rPr>
        <w:t xml:space="preserve"> dell`elementare </w:t>
      </w:r>
    </w:p>
    <w:p w:rsidR="0022255F" w:rsidRPr="00764102" w:rsidRDefault="0022255F" w:rsidP="00AC422E">
      <w:pPr>
        <w:spacing w:line="360" w:lineRule="auto"/>
        <w:jc w:val="both"/>
        <w:rPr>
          <w:bCs/>
          <w:kern w:val="32"/>
        </w:rPr>
      </w:pPr>
      <w:r w:rsidRPr="00764102">
        <w:rPr>
          <w:bCs/>
          <w:kern w:val="32"/>
        </w:rPr>
        <w:t xml:space="preserve">hanno preparato una serie di incontri e laboratori per far conoscere al genitore il bambino </w:t>
      </w:r>
    </w:p>
    <w:p w:rsidR="0022255F" w:rsidRPr="00764102" w:rsidRDefault="0022255F" w:rsidP="00AC422E">
      <w:pPr>
        <w:spacing w:line="360" w:lineRule="auto"/>
        <w:jc w:val="both"/>
        <w:rPr>
          <w:bCs/>
          <w:kern w:val="32"/>
        </w:rPr>
      </w:pPr>
      <w:r w:rsidRPr="00764102">
        <w:rPr>
          <w:bCs/>
          <w:kern w:val="32"/>
        </w:rPr>
        <w:t xml:space="preserve">dall`aspetto psicologico, di sviluppo completo del bambino. Abbiamo notato il grande </w:t>
      </w:r>
    </w:p>
    <w:p w:rsidR="0022255F" w:rsidRPr="00764102" w:rsidRDefault="0022255F" w:rsidP="00AC422E">
      <w:pPr>
        <w:spacing w:line="360" w:lineRule="auto"/>
        <w:jc w:val="both"/>
        <w:rPr>
          <w:bCs/>
          <w:kern w:val="32"/>
        </w:rPr>
      </w:pPr>
      <w:r w:rsidRPr="00764102">
        <w:rPr>
          <w:bCs/>
          <w:kern w:val="32"/>
        </w:rPr>
        <w:t>interesse e bisogno dei genitori per questo tipo di lavoro che li rassi</w:t>
      </w:r>
      <w:r w:rsidR="00114578">
        <w:rPr>
          <w:bCs/>
          <w:kern w:val="32"/>
        </w:rPr>
        <w:t>cura nel</w:t>
      </w:r>
      <w:r w:rsidRPr="00764102">
        <w:rPr>
          <w:bCs/>
          <w:kern w:val="32"/>
        </w:rPr>
        <w:t xml:space="preserve"> </w:t>
      </w:r>
    </w:p>
    <w:p w:rsidR="0022255F" w:rsidRDefault="0022255F" w:rsidP="00AC422E">
      <w:pPr>
        <w:spacing w:line="360" w:lineRule="auto"/>
        <w:jc w:val="both"/>
        <w:rPr>
          <w:bCs/>
          <w:kern w:val="32"/>
        </w:rPr>
      </w:pPr>
      <w:r w:rsidRPr="00764102">
        <w:rPr>
          <w:bCs/>
          <w:kern w:val="32"/>
        </w:rPr>
        <w:t>passaggio nella vita loro</w:t>
      </w:r>
      <w:r w:rsidR="00114578">
        <w:rPr>
          <w:bCs/>
          <w:kern w:val="32"/>
        </w:rPr>
        <w:t>,</w:t>
      </w:r>
      <w:r w:rsidRPr="00764102">
        <w:rPr>
          <w:bCs/>
          <w:kern w:val="32"/>
        </w:rPr>
        <w:t xml:space="preserve"> ma soprattutto del loro bambino. </w:t>
      </w:r>
    </w:p>
    <w:p w:rsidR="00C31986" w:rsidRPr="00764102" w:rsidRDefault="00C31986" w:rsidP="00AC422E">
      <w:pPr>
        <w:spacing w:line="360" w:lineRule="auto"/>
        <w:jc w:val="both"/>
        <w:rPr>
          <w:bCs/>
          <w:kern w:val="32"/>
        </w:rPr>
      </w:pPr>
      <w:r>
        <w:rPr>
          <w:bCs/>
          <w:kern w:val="32"/>
        </w:rPr>
        <w:t xml:space="preserve">Sottolineerei qui`il lavoro delle educatrici nei conronti dei futuri scolari che e`molto attento, ben pianificato e individualizzato proprio per accompagnare nel modo migliore il </w:t>
      </w:r>
      <w:r w:rsidR="00114578">
        <w:rPr>
          <w:bCs/>
          <w:kern w:val="32"/>
        </w:rPr>
        <w:t>bambino alla prima elementare in tutte le sezioni indipendentemente dalla conformazione del gruppo di bambini.</w:t>
      </w:r>
    </w:p>
    <w:p w:rsidR="0022255F" w:rsidRPr="00764102" w:rsidRDefault="0022255F" w:rsidP="00AC422E">
      <w:pPr>
        <w:spacing w:line="360" w:lineRule="auto"/>
        <w:jc w:val="both"/>
        <w:rPr>
          <w:bCs/>
          <w:kern w:val="32"/>
        </w:rPr>
      </w:pPr>
    </w:p>
    <w:p w:rsidR="00F2449E" w:rsidRDefault="00F2449E" w:rsidP="00AC422E">
      <w:pPr>
        <w:spacing w:line="360" w:lineRule="auto"/>
        <w:jc w:val="both"/>
        <w:rPr>
          <w:bCs/>
          <w:kern w:val="32"/>
        </w:rPr>
      </w:pPr>
    </w:p>
    <w:p w:rsidR="00F2449E" w:rsidRDefault="00F2449E" w:rsidP="00AC422E">
      <w:pPr>
        <w:spacing w:line="360" w:lineRule="auto"/>
        <w:jc w:val="both"/>
        <w:rPr>
          <w:bCs/>
          <w:kern w:val="32"/>
        </w:rPr>
      </w:pPr>
    </w:p>
    <w:p w:rsidR="007C36EE" w:rsidRDefault="0022255F" w:rsidP="00AC422E">
      <w:pPr>
        <w:spacing w:line="360" w:lineRule="auto"/>
        <w:jc w:val="both"/>
        <w:rPr>
          <w:bCs/>
          <w:kern w:val="32"/>
        </w:rPr>
      </w:pPr>
      <w:r w:rsidRPr="00764102">
        <w:rPr>
          <w:bCs/>
          <w:kern w:val="32"/>
        </w:rPr>
        <w:t xml:space="preserve"> </w:t>
      </w:r>
    </w:p>
    <w:p w:rsidR="0022255F" w:rsidRPr="00574F75" w:rsidRDefault="0022255F" w:rsidP="00AC422E">
      <w:pPr>
        <w:spacing w:line="360" w:lineRule="auto"/>
        <w:jc w:val="both"/>
        <w:rPr>
          <w:rFonts w:ascii="Aharoni" w:hAnsi="Aharoni" w:cs="Aharoni"/>
          <w:bCs/>
          <w:kern w:val="32"/>
        </w:rPr>
      </w:pPr>
      <w:r w:rsidRPr="00574F75">
        <w:rPr>
          <w:rFonts w:ascii="Aharoni" w:hAnsi="Aharoni" w:cs="Aharoni"/>
          <w:bCs/>
          <w:kern w:val="32"/>
        </w:rPr>
        <w:t xml:space="preserve">COLLABORAZIONE CON LA SOCIETA` </w:t>
      </w:r>
    </w:p>
    <w:p w:rsidR="0022255F" w:rsidRPr="00764102" w:rsidRDefault="0022255F" w:rsidP="00AC422E">
      <w:pPr>
        <w:spacing w:line="360" w:lineRule="auto"/>
        <w:jc w:val="both"/>
        <w:rPr>
          <w:bCs/>
          <w:kern w:val="32"/>
        </w:rPr>
      </w:pPr>
      <w:r w:rsidRPr="00764102">
        <w:rPr>
          <w:bCs/>
          <w:kern w:val="32"/>
        </w:rPr>
        <w:t xml:space="preserve">Durante quest’ anno pedagogico abbiamo collaborato intensamente con numerose </w:t>
      </w:r>
    </w:p>
    <w:p w:rsidR="0022255F" w:rsidRDefault="0022255F" w:rsidP="00AC422E">
      <w:pPr>
        <w:spacing w:line="360" w:lineRule="auto"/>
        <w:jc w:val="both"/>
        <w:rPr>
          <w:bCs/>
          <w:kern w:val="32"/>
        </w:rPr>
      </w:pPr>
      <w:r w:rsidRPr="00764102">
        <w:rPr>
          <w:bCs/>
          <w:kern w:val="32"/>
        </w:rPr>
        <w:t xml:space="preserve">istituzioni: </w:t>
      </w:r>
    </w:p>
    <w:p w:rsidR="0022255F" w:rsidRPr="00764102" w:rsidRDefault="00415961" w:rsidP="00AC422E">
      <w:pPr>
        <w:spacing w:line="360" w:lineRule="auto"/>
        <w:jc w:val="both"/>
        <w:rPr>
          <w:bCs/>
          <w:kern w:val="32"/>
        </w:rPr>
      </w:pPr>
      <w:r>
        <w:rPr>
          <w:bCs/>
          <w:kern w:val="32"/>
        </w:rPr>
        <w:t>1)</w:t>
      </w:r>
      <w:r w:rsidR="0022255F" w:rsidRPr="00764102">
        <w:rPr>
          <w:bCs/>
          <w:kern w:val="32"/>
        </w:rPr>
        <w:t xml:space="preserve"> Ministero delle scienze, dell’ istruzione e dello sport e Agenzia per l’ </w:t>
      </w:r>
    </w:p>
    <w:p w:rsidR="0022255F" w:rsidRPr="00764102" w:rsidRDefault="0022255F" w:rsidP="00AC422E">
      <w:pPr>
        <w:spacing w:line="360" w:lineRule="auto"/>
        <w:jc w:val="both"/>
        <w:rPr>
          <w:bCs/>
          <w:kern w:val="32"/>
        </w:rPr>
      </w:pPr>
      <w:r w:rsidRPr="00764102">
        <w:rPr>
          <w:bCs/>
          <w:kern w:val="32"/>
        </w:rPr>
        <w:t xml:space="preserve">educazione e l’ istruzione </w:t>
      </w:r>
    </w:p>
    <w:p w:rsidR="0022255F" w:rsidRPr="00764102" w:rsidRDefault="0022255F" w:rsidP="00AC422E">
      <w:pPr>
        <w:spacing w:line="360" w:lineRule="auto"/>
        <w:jc w:val="both"/>
        <w:rPr>
          <w:bCs/>
          <w:kern w:val="32"/>
        </w:rPr>
      </w:pPr>
      <w:r w:rsidRPr="00764102">
        <w:rPr>
          <w:bCs/>
          <w:kern w:val="32"/>
        </w:rPr>
        <w:t xml:space="preserve">- Partecipazione al festeggiamento della Giornata olimpionica </w:t>
      </w:r>
    </w:p>
    <w:p w:rsidR="0022255F" w:rsidRPr="00764102" w:rsidRDefault="0022255F" w:rsidP="00AC422E">
      <w:pPr>
        <w:spacing w:line="360" w:lineRule="auto"/>
        <w:jc w:val="both"/>
        <w:rPr>
          <w:bCs/>
          <w:kern w:val="32"/>
        </w:rPr>
      </w:pPr>
      <w:r w:rsidRPr="00764102">
        <w:rPr>
          <w:bCs/>
          <w:kern w:val="32"/>
        </w:rPr>
        <w:t xml:space="preserve">croata </w:t>
      </w:r>
    </w:p>
    <w:p w:rsidR="0022255F" w:rsidRPr="00764102" w:rsidRDefault="0022255F" w:rsidP="00AC422E">
      <w:pPr>
        <w:spacing w:line="360" w:lineRule="auto"/>
        <w:jc w:val="both"/>
        <w:rPr>
          <w:bCs/>
          <w:kern w:val="32"/>
        </w:rPr>
      </w:pPr>
      <w:r w:rsidRPr="00764102">
        <w:rPr>
          <w:bCs/>
          <w:kern w:val="32"/>
        </w:rPr>
        <w:t xml:space="preserve">- Partecipazione a seminari e laboratori per il perfezionamento </w:t>
      </w:r>
    </w:p>
    <w:p w:rsidR="0022255F" w:rsidRPr="00764102" w:rsidRDefault="0022255F" w:rsidP="00AC422E">
      <w:pPr>
        <w:spacing w:line="360" w:lineRule="auto"/>
        <w:jc w:val="both"/>
        <w:rPr>
          <w:bCs/>
          <w:kern w:val="32"/>
        </w:rPr>
      </w:pPr>
      <w:r w:rsidRPr="00764102">
        <w:rPr>
          <w:bCs/>
          <w:kern w:val="32"/>
        </w:rPr>
        <w:t xml:space="preserve">professionale di educatori e pedagogisti </w:t>
      </w:r>
    </w:p>
    <w:p w:rsidR="0022255F" w:rsidRPr="00764102" w:rsidRDefault="0022255F" w:rsidP="00AC422E">
      <w:pPr>
        <w:spacing w:line="360" w:lineRule="auto"/>
        <w:jc w:val="both"/>
        <w:rPr>
          <w:bCs/>
          <w:kern w:val="32"/>
        </w:rPr>
      </w:pPr>
      <w:r w:rsidRPr="00764102">
        <w:rPr>
          <w:bCs/>
          <w:kern w:val="32"/>
        </w:rPr>
        <w:t xml:space="preserve">- Realizzazione degli esami professionali </w:t>
      </w:r>
    </w:p>
    <w:p w:rsidR="0022255F" w:rsidRDefault="0022255F" w:rsidP="00AC422E">
      <w:pPr>
        <w:spacing w:line="360" w:lineRule="auto"/>
        <w:jc w:val="both"/>
        <w:rPr>
          <w:bCs/>
          <w:kern w:val="32"/>
        </w:rPr>
      </w:pPr>
      <w:r w:rsidRPr="00764102">
        <w:rPr>
          <w:bCs/>
          <w:kern w:val="32"/>
        </w:rPr>
        <w:t xml:space="preserve">- Mezzi per il materiale didattico </w:t>
      </w:r>
    </w:p>
    <w:p w:rsidR="00E7591A" w:rsidRDefault="00E7591A" w:rsidP="00AC422E">
      <w:pPr>
        <w:spacing w:line="360" w:lineRule="auto"/>
        <w:jc w:val="both"/>
        <w:rPr>
          <w:bCs/>
          <w:kern w:val="32"/>
        </w:rPr>
      </w:pPr>
      <w:r>
        <w:rPr>
          <w:bCs/>
          <w:kern w:val="32"/>
        </w:rPr>
        <w:t xml:space="preserve">- organizzazione e realizzazione di seminari di aggiornamento professionale </w:t>
      </w:r>
    </w:p>
    <w:p w:rsidR="00C31986" w:rsidRPr="00764102" w:rsidRDefault="00C31986"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2) Citta</w:t>
      </w:r>
      <w:r w:rsidR="009F116A">
        <w:rPr>
          <w:bCs/>
          <w:kern w:val="32"/>
        </w:rPr>
        <w:t>`</w:t>
      </w:r>
      <w:r w:rsidRPr="00764102">
        <w:rPr>
          <w:bCs/>
          <w:kern w:val="32"/>
        </w:rPr>
        <w:t xml:space="preserve"> di Pola </w:t>
      </w:r>
    </w:p>
    <w:p w:rsidR="00E7591A" w:rsidRPr="00764102" w:rsidRDefault="0022255F" w:rsidP="00E7591A">
      <w:pPr>
        <w:spacing w:line="360" w:lineRule="auto"/>
        <w:jc w:val="both"/>
        <w:rPr>
          <w:bCs/>
          <w:kern w:val="32"/>
        </w:rPr>
      </w:pPr>
      <w:r w:rsidRPr="00764102">
        <w:rPr>
          <w:bCs/>
          <w:kern w:val="32"/>
        </w:rPr>
        <w:t xml:space="preserve">- Assesorato </w:t>
      </w:r>
      <w:r w:rsidR="00E7591A">
        <w:rPr>
          <w:bCs/>
          <w:kern w:val="32"/>
        </w:rPr>
        <w:t xml:space="preserve">agli affari sociali </w:t>
      </w:r>
    </w:p>
    <w:p w:rsidR="0022255F" w:rsidRPr="00764102" w:rsidRDefault="0022255F" w:rsidP="00AC422E">
      <w:pPr>
        <w:spacing w:line="360" w:lineRule="auto"/>
        <w:jc w:val="both"/>
        <w:rPr>
          <w:bCs/>
          <w:kern w:val="32"/>
        </w:rPr>
      </w:pPr>
      <w:r w:rsidRPr="00764102">
        <w:rPr>
          <w:bCs/>
          <w:kern w:val="32"/>
        </w:rPr>
        <w:t xml:space="preserve">consultazioni e dialoghi legati all’ organizzazione del </w:t>
      </w:r>
    </w:p>
    <w:p w:rsidR="0022255F" w:rsidRPr="00764102" w:rsidRDefault="0022255F" w:rsidP="00AC422E">
      <w:pPr>
        <w:spacing w:line="360" w:lineRule="auto"/>
        <w:jc w:val="both"/>
        <w:rPr>
          <w:bCs/>
          <w:kern w:val="32"/>
        </w:rPr>
      </w:pPr>
      <w:r w:rsidRPr="00764102">
        <w:rPr>
          <w:bCs/>
          <w:kern w:val="32"/>
        </w:rPr>
        <w:t>lavoro alla scuola materna, l’ iscrizioni dei bambini, le possibilita</w:t>
      </w:r>
      <w:r w:rsidR="009F116A">
        <w:rPr>
          <w:bCs/>
          <w:kern w:val="32"/>
        </w:rPr>
        <w:t>`</w:t>
      </w:r>
      <w:r w:rsidRPr="00764102">
        <w:rPr>
          <w:bCs/>
          <w:kern w:val="32"/>
        </w:rPr>
        <w:t xml:space="preserve"> di </w:t>
      </w:r>
    </w:p>
    <w:p w:rsidR="0022255F" w:rsidRPr="00764102" w:rsidRDefault="0022255F" w:rsidP="00AC422E">
      <w:pPr>
        <w:spacing w:line="360" w:lineRule="auto"/>
        <w:jc w:val="both"/>
        <w:rPr>
          <w:bCs/>
          <w:kern w:val="32"/>
        </w:rPr>
      </w:pPr>
      <w:r w:rsidRPr="00764102">
        <w:rPr>
          <w:bCs/>
          <w:kern w:val="32"/>
        </w:rPr>
        <w:t xml:space="preserve">finanziamento, regolamenti sul lavoro e altri atti. </w:t>
      </w:r>
    </w:p>
    <w:p w:rsidR="0022255F" w:rsidRPr="00764102" w:rsidRDefault="00E7591A" w:rsidP="00AC422E">
      <w:pPr>
        <w:spacing w:line="360" w:lineRule="auto"/>
        <w:jc w:val="both"/>
        <w:rPr>
          <w:bCs/>
          <w:kern w:val="32"/>
        </w:rPr>
      </w:pPr>
      <w:r>
        <w:rPr>
          <w:bCs/>
          <w:kern w:val="32"/>
        </w:rPr>
        <w:t>- Parteci</w:t>
      </w:r>
      <w:r w:rsidR="0022255F" w:rsidRPr="00764102">
        <w:rPr>
          <w:bCs/>
          <w:kern w:val="32"/>
        </w:rPr>
        <w:t xml:space="preserve">pazione della direttrice alle sedute del Consiglio cittadino, </w:t>
      </w:r>
    </w:p>
    <w:p w:rsidR="0022255F" w:rsidRPr="00764102" w:rsidRDefault="0022255F" w:rsidP="00AC422E">
      <w:pPr>
        <w:spacing w:line="360" w:lineRule="auto"/>
        <w:jc w:val="both"/>
        <w:rPr>
          <w:bCs/>
          <w:kern w:val="32"/>
        </w:rPr>
      </w:pPr>
      <w:r w:rsidRPr="00764102">
        <w:rPr>
          <w:bCs/>
          <w:kern w:val="32"/>
        </w:rPr>
        <w:t xml:space="preserve">dei collegi dei direttori o assessori previo invito nonche`riunioni di </w:t>
      </w:r>
    </w:p>
    <w:p w:rsidR="0022255F" w:rsidRPr="00764102" w:rsidRDefault="0022255F" w:rsidP="00AC422E">
      <w:pPr>
        <w:spacing w:line="360" w:lineRule="auto"/>
        <w:jc w:val="both"/>
        <w:rPr>
          <w:bCs/>
          <w:kern w:val="32"/>
        </w:rPr>
      </w:pPr>
      <w:r w:rsidRPr="00764102">
        <w:rPr>
          <w:bCs/>
          <w:kern w:val="32"/>
        </w:rPr>
        <w:t xml:space="preserve">lavoro con il Vicesindaco italiano, l`assessore I suoi collaboratori </w:t>
      </w:r>
    </w:p>
    <w:p w:rsidR="0022255F" w:rsidRPr="00764102" w:rsidRDefault="0022255F" w:rsidP="00AC422E">
      <w:pPr>
        <w:spacing w:line="360" w:lineRule="auto"/>
        <w:jc w:val="both"/>
        <w:rPr>
          <w:bCs/>
          <w:kern w:val="32"/>
        </w:rPr>
      </w:pPr>
      <w:r w:rsidRPr="00764102">
        <w:rPr>
          <w:bCs/>
          <w:kern w:val="32"/>
        </w:rPr>
        <w:t xml:space="preserve">- Coordinazioni del lunedi` tra direttori e presidi in palazzo </w:t>
      </w:r>
    </w:p>
    <w:p w:rsidR="00E7591A" w:rsidRDefault="00E7591A" w:rsidP="00E7591A">
      <w:pPr>
        <w:spacing w:line="360" w:lineRule="auto"/>
        <w:jc w:val="both"/>
        <w:rPr>
          <w:bCs/>
          <w:kern w:val="32"/>
        </w:rPr>
      </w:pPr>
      <w:r>
        <w:rPr>
          <w:bCs/>
          <w:kern w:val="32"/>
        </w:rPr>
        <w:t>Comunale</w:t>
      </w:r>
    </w:p>
    <w:p w:rsidR="00E7591A" w:rsidRDefault="00E7591A" w:rsidP="00E7591A">
      <w:pPr>
        <w:spacing w:line="360" w:lineRule="auto"/>
        <w:jc w:val="both"/>
        <w:rPr>
          <w:bCs/>
          <w:kern w:val="32"/>
        </w:rPr>
      </w:pPr>
      <w:r>
        <w:rPr>
          <w:bCs/>
          <w:kern w:val="32"/>
        </w:rPr>
        <w:t xml:space="preserve">- </w:t>
      </w:r>
      <w:r w:rsidRPr="00E7591A">
        <w:rPr>
          <w:bCs/>
          <w:kern w:val="32"/>
        </w:rPr>
        <w:t>presenza alle riunioni e commissioni del Consiglio comunale su invito</w:t>
      </w:r>
    </w:p>
    <w:p w:rsidR="00E7591A" w:rsidRDefault="00E7591A" w:rsidP="00E7591A">
      <w:pPr>
        <w:spacing w:line="360" w:lineRule="auto"/>
        <w:jc w:val="both"/>
        <w:rPr>
          <w:bCs/>
          <w:kern w:val="32"/>
        </w:rPr>
      </w:pPr>
      <w:r>
        <w:rPr>
          <w:bCs/>
          <w:kern w:val="32"/>
        </w:rPr>
        <w:t>- collaborazione con l`assessorato alle finanze</w:t>
      </w:r>
    </w:p>
    <w:p w:rsidR="00E7591A" w:rsidRPr="00E7591A" w:rsidRDefault="00E7591A" w:rsidP="00E7591A">
      <w:pPr>
        <w:spacing w:line="360" w:lineRule="auto"/>
        <w:jc w:val="both"/>
        <w:rPr>
          <w:bCs/>
          <w:kern w:val="32"/>
        </w:rPr>
      </w:pPr>
      <w:r>
        <w:rPr>
          <w:bCs/>
          <w:kern w:val="32"/>
        </w:rPr>
        <w:t>-</w:t>
      </w:r>
      <w:r w:rsidR="00F2449E">
        <w:rPr>
          <w:bCs/>
          <w:kern w:val="32"/>
        </w:rPr>
        <w:t xml:space="preserve"> collaborazione con l`Ufficio</w:t>
      </w:r>
      <w:r>
        <w:rPr>
          <w:bCs/>
          <w:kern w:val="32"/>
        </w:rPr>
        <w:t xml:space="preserve"> del Sindaco</w:t>
      </w:r>
    </w:p>
    <w:p w:rsidR="0022255F" w:rsidRPr="00764102" w:rsidRDefault="0022255F" w:rsidP="00AC422E">
      <w:pPr>
        <w:spacing w:line="360" w:lineRule="auto"/>
        <w:jc w:val="both"/>
        <w:rPr>
          <w:bCs/>
          <w:kern w:val="32"/>
        </w:rPr>
      </w:pPr>
      <w:r w:rsidRPr="00764102">
        <w:rPr>
          <w:bCs/>
          <w:kern w:val="32"/>
        </w:rPr>
        <w:t>-</w:t>
      </w:r>
      <w:r w:rsidR="00E7591A">
        <w:rPr>
          <w:bCs/>
          <w:kern w:val="32"/>
        </w:rPr>
        <w:t xml:space="preserve"> partecipazione all`organizzazione</w:t>
      </w:r>
      <w:r w:rsidRPr="00764102">
        <w:rPr>
          <w:bCs/>
          <w:kern w:val="32"/>
        </w:rPr>
        <w:t xml:space="preserve"> del</w:t>
      </w:r>
      <w:r w:rsidR="00E7591A">
        <w:rPr>
          <w:bCs/>
          <w:kern w:val="32"/>
        </w:rPr>
        <w:t xml:space="preserve">le manifestazioni proposte dalla Citta`di Pola: </w:t>
      </w:r>
      <w:r w:rsidRPr="00764102">
        <w:rPr>
          <w:bCs/>
          <w:kern w:val="32"/>
        </w:rPr>
        <w:t xml:space="preserve"> Dicembre in citta` e della Giornata della Citta`di Pola</w:t>
      </w:r>
      <w:r w:rsidR="00230481">
        <w:rPr>
          <w:bCs/>
          <w:kern w:val="32"/>
        </w:rPr>
        <w:t>, Carnevale in Arena…</w:t>
      </w:r>
    </w:p>
    <w:p w:rsidR="0022255F" w:rsidRPr="00764102" w:rsidRDefault="0022255F" w:rsidP="00AC422E">
      <w:pPr>
        <w:spacing w:line="360" w:lineRule="auto"/>
        <w:jc w:val="both"/>
        <w:rPr>
          <w:bCs/>
          <w:kern w:val="32"/>
        </w:rPr>
      </w:pPr>
      <w:r w:rsidRPr="00764102">
        <w:rPr>
          <w:bCs/>
          <w:kern w:val="32"/>
        </w:rPr>
        <w:t xml:space="preserve">3) Istituzione prescolare DV „ Pula“ </w:t>
      </w:r>
    </w:p>
    <w:p w:rsidR="0022255F" w:rsidRPr="00764102" w:rsidRDefault="0022255F" w:rsidP="00AC422E">
      <w:pPr>
        <w:spacing w:line="360" w:lineRule="auto"/>
        <w:jc w:val="both"/>
        <w:rPr>
          <w:bCs/>
          <w:kern w:val="32"/>
        </w:rPr>
      </w:pPr>
      <w:r w:rsidRPr="00764102">
        <w:rPr>
          <w:bCs/>
          <w:kern w:val="32"/>
        </w:rPr>
        <w:t xml:space="preserve">- Collaborazione durante la stesura di atti </w:t>
      </w:r>
    </w:p>
    <w:p w:rsidR="0022255F" w:rsidRPr="00764102" w:rsidRDefault="0022255F" w:rsidP="00AC422E">
      <w:pPr>
        <w:spacing w:line="360" w:lineRule="auto"/>
        <w:jc w:val="both"/>
        <w:rPr>
          <w:bCs/>
          <w:kern w:val="32"/>
        </w:rPr>
      </w:pPr>
      <w:r w:rsidRPr="00764102">
        <w:rPr>
          <w:bCs/>
          <w:kern w:val="32"/>
        </w:rPr>
        <w:t xml:space="preserve">- Rapporti di stretta collaborazione tra direttrici, servizio </w:t>
      </w:r>
    </w:p>
    <w:p w:rsidR="0022255F" w:rsidRPr="00764102" w:rsidRDefault="0022255F" w:rsidP="00AC422E">
      <w:pPr>
        <w:spacing w:line="360" w:lineRule="auto"/>
        <w:jc w:val="both"/>
        <w:rPr>
          <w:bCs/>
          <w:kern w:val="32"/>
        </w:rPr>
      </w:pPr>
      <w:r w:rsidRPr="00764102">
        <w:rPr>
          <w:bCs/>
          <w:kern w:val="32"/>
        </w:rPr>
        <w:t xml:space="preserve">contabilita`e affari legal amministrativi </w:t>
      </w:r>
    </w:p>
    <w:p w:rsidR="0022255F" w:rsidRPr="00764102" w:rsidRDefault="0022255F" w:rsidP="00AC422E">
      <w:pPr>
        <w:spacing w:line="360" w:lineRule="auto"/>
        <w:jc w:val="both"/>
        <w:rPr>
          <w:bCs/>
          <w:kern w:val="32"/>
        </w:rPr>
      </w:pPr>
      <w:r w:rsidRPr="00764102">
        <w:rPr>
          <w:bCs/>
          <w:kern w:val="32"/>
        </w:rPr>
        <w:t>4) Uni</w:t>
      </w:r>
      <w:r w:rsidR="00C31986">
        <w:rPr>
          <w:bCs/>
          <w:kern w:val="32"/>
        </w:rPr>
        <w:t>versita</w:t>
      </w:r>
      <w:r w:rsidR="00E7591A">
        <w:rPr>
          <w:bCs/>
          <w:kern w:val="32"/>
        </w:rPr>
        <w:t>`</w:t>
      </w:r>
      <w:r w:rsidR="00C31986">
        <w:rPr>
          <w:bCs/>
          <w:kern w:val="32"/>
        </w:rPr>
        <w:t xml:space="preserve"> “Juraj Dobrila”, Dip</w:t>
      </w:r>
      <w:r w:rsidRPr="00764102">
        <w:rPr>
          <w:bCs/>
          <w:kern w:val="32"/>
        </w:rPr>
        <w:t xml:space="preserve">artimento per l’ istruzione e l’ abilitazione </w:t>
      </w:r>
    </w:p>
    <w:p w:rsidR="0022255F" w:rsidRPr="00764102" w:rsidRDefault="0022255F" w:rsidP="00AC422E">
      <w:pPr>
        <w:spacing w:line="360" w:lineRule="auto"/>
        <w:jc w:val="both"/>
        <w:rPr>
          <w:bCs/>
          <w:kern w:val="32"/>
        </w:rPr>
      </w:pPr>
      <w:r w:rsidRPr="00764102">
        <w:rPr>
          <w:bCs/>
          <w:kern w:val="32"/>
        </w:rPr>
        <w:t xml:space="preserve">degli educatori in lingua italiana </w:t>
      </w:r>
    </w:p>
    <w:p w:rsidR="0022255F" w:rsidRPr="00764102" w:rsidRDefault="0022255F" w:rsidP="00AC422E">
      <w:pPr>
        <w:spacing w:line="360" w:lineRule="auto"/>
        <w:jc w:val="both"/>
        <w:rPr>
          <w:bCs/>
          <w:kern w:val="32"/>
        </w:rPr>
      </w:pPr>
      <w:r w:rsidRPr="00764102">
        <w:rPr>
          <w:bCs/>
          <w:kern w:val="32"/>
        </w:rPr>
        <w:t xml:space="preserve">- tirocinio professionale delle studentesse </w:t>
      </w:r>
    </w:p>
    <w:p w:rsidR="0022255F" w:rsidRPr="00764102" w:rsidRDefault="0022255F" w:rsidP="00AC422E">
      <w:pPr>
        <w:spacing w:line="360" w:lineRule="auto"/>
        <w:jc w:val="both"/>
        <w:rPr>
          <w:bCs/>
          <w:kern w:val="32"/>
        </w:rPr>
      </w:pPr>
      <w:r w:rsidRPr="00764102">
        <w:rPr>
          <w:bCs/>
          <w:kern w:val="32"/>
        </w:rPr>
        <w:t xml:space="preserve">- collaborazione nel pianificare, preparare e realizzare le attivita </w:t>
      </w:r>
    </w:p>
    <w:p w:rsidR="0022255F" w:rsidRPr="00764102" w:rsidRDefault="0022255F" w:rsidP="00AC422E">
      <w:pPr>
        <w:spacing w:line="360" w:lineRule="auto"/>
        <w:jc w:val="both"/>
        <w:rPr>
          <w:bCs/>
          <w:kern w:val="32"/>
        </w:rPr>
      </w:pPr>
      <w:r w:rsidRPr="00764102">
        <w:rPr>
          <w:bCs/>
          <w:kern w:val="32"/>
        </w:rPr>
        <w:t xml:space="preserve">modello delle studentesse </w:t>
      </w:r>
    </w:p>
    <w:p w:rsidR="0022255F" w:rsidRPr="00764102" w:rsidRDefault="0022255F" w:rsidP="00AC422E">
      <w:pPr>
        <w:spacing w:line="360" w:lineRule="auto"/>
        <w:jc w:val="both"/>
        <w:rPr>
          <w:bCs/>
          <w:kern w:val="32"/>
        </w:rPr>
      </w:pPr>
      <w:r w:rsidRPr="00764102">
        <w:rPr>
          <w:bCs/>
          <w:kern w:val="32"/>
        </w:rPr>
        <w:t>- collaborazione duran</w:t>
      </w:r>
      <w:r w:rsidR="00E7591A">
        <w:rPr>
          <w:bCs/>
          <w:kern w:val="32"/>
        </w:rPr>
        <w:t>te l’ organizzazione di attitivita`</w:t>
      </w:r>
      <w:r w:rsidRPr="00764102">
        <w:rPr>
          <w:bCs/>
          <w:kern w:val="32"/>
        </w:rPr>
        <w:t xml:space="preserve">alla Comunita </w:t>
      </w:r>
      <w:r w:rsidR="00C31986">
        <w:rPr>
          <w:bCs/>
          <w:kern w:val="32"/>
        </w:rPr>
        <w:t>`</w:t>
      </w:r>
    </w:p>
    <w:p w:rsidR="0022255F" w:rsidRPr="00764102" w:rsidRDefault="0022255F" w:rsidP="00AC422E">
      <w:pPr>
        <w:spacing w:line="360" w:lineRule="auto"/>
        <w:jc w:val="both"/>
        <w:rPr>
          <w:bCs/>
          <w:kern w:val="32"/>
        </w:rPr>
      </w:pPr>
      <w:r w:rsidRPr="00764102">
        <w:rPr>
          <w:bCs/>
          <w:kern w:val="32"/>
        </w:rPr>
        <w:t xml:space="preserve">degli Italiani </w:t>
      </w:r>
    </w:p>
    <w:p w:rsidR="0022255F" w:rsidRPr="00764102" w:rsidRDefault="0022255F" w:rsidP="00AC422E">
      <w:pPr>
        <w:spacing w:line="360" w:lineRule="auto"/>
        <w:jc w:val="both"/>
        <w:rPr>
          <w:bCs/>
          <w:kern w:val="32"/>
        </w:rPr>
      </w:pPr>
      <w:r w:rsidRPr="00764102">
        <w:rPr>
          <w:bCs/>
          <w:kern w:val="32"/>
        </w:rPr>
        <w:t xml:space="preserve">- progetto “ Veli Jože” con la prof. Lorena Lazarić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5) Comunita</w:t>
      </w:r>
      <w:r w:rsidR="00E7591A">
        <w:rPr>
          <w:bCs/>
          <w:kern w:val="32"/>
        </w:rPr>
        <w:t>`</w:t>
      </w:r>
      <w:r w:rsidRPr="00764102">
        <w:rPr>
          <w:bCs/>
          <w:kern w:val="32"/>
        </w:rPr>
        <w:t xml:space="preserve"> degli Italiani di Pola </w:t>
      </w:r>
    </w:p>
    <w:p w:rsidR="0022255F" w:rsidRPr="00764102" w:rsidRDefault="0022255F" w:rsidP="00AC422E">
      <w:pPr>
        <w:spacing w:line="360" w:lineRule="auto"/>
        <w:jc w:val="both"/>
        <w:rPr>
          <w:bCs/>
          <w:kern w:val="32"/>
        </w:rPr>
      </w:pPr>
      <w:r w:rsidRPr="00764102">
        <w:rPr>
          <w:bCs/>
          <w:kern w:val="32"/>
        </w:rPr>
        <w:t>- collaborazione durante le festivita</w:t>
      </w:r>
      <w:r w:rsidR="00E7591A">
        <w:rPr>
          <w:bCs/>
          <w:kern w:val="32"/>
        </w:rPr>
        <w:t>`</w:t>
      </w:r>
      <w:r w:rsidRPr="00764102">
        <w:rPr>
          <w:bCs/>
          <w:kern w:val="32"/>
        </w:rPr>
        <w:t xml:space="preserve"> dicembrine </w:t>
      </w:r>
    </w:p>
    <w:p w:rsidR="0022255F" w:rsidRPr="00764102" w:rsidRDefault="0022255F" w:rsidP="00AC422E">
      <w:pPr>
        <w:spacing w:line="360" w:lineRule="auto"/>
        <w:jc w:val="both"/>
        <w:rPr>
          <w:bCs/>
          <w:kern w:val="32"/>
        </w:rPr>
      </w:pPr>
      <w:r w:rsidRPr="00764102">
        <w:rPr>
          <w:bCs/>
          <w:kern w:val="32"/>
        </w:rPr>
        <w:t xml:space="preserve">- collaborazione durante il Carnevale </w:t>
      </w:r>
    </w:p>
    <w:p w:rsidR="0022255F" w:rsidRPr="00764102" w:rsidRDefault="0022255F" w:rsidP="00AC422E">
      <w:pPr>
        <w:spacing w:line="360" w:lineRule="auto"/>
        <w:jc w:val="both"/>
        <w:rPr>
          <w:bCs/>
          <w:kern w:val="32"/>
        </w:rPr>
      </w:pPr>
      <w:r w:rsidRPr="00764102">
        <w:rPr>
          <w:bCs/>
          <w:kern w:val="32"/>
        </w:rPr>
        <w:t xml:space="preserve">- incontri dei bambini e dei genitori (“Addio ai grandi, laboratori </w:t>
      </w:r>
    </w:p>
    <w:p w:rsidR="0022255F" w:rsidRPr="00764102" w:rsidRDefault="0022255F" w:rsidP="00AC422E">
      <w:pPr>
        <w:spacing w:line="360" w:lineRule="auto"/>
        <w:jc w:val="both"/>
        <w:rPr>
          <w:bCs/>
          <w:kern w:val="32"/>
        </w:rPr>
      </w:pPr>
      <w:r w:rsidRPr="00764102">
        <w:rPr>
          <w:bCs/>
          <w:kern w:val="32"/>
        </w:rPr>
        <w:t xml:space="preserve">per i genitori, conferenze ed altre attivita`) </w:t>
      </w:r>
    </w:p>
    <w:p w:rsidR="0022255F" w:rsidRPr="00764102" w:rsidRDefault="0022255F" w:rsidP="00AC422E">
      <w:pPr>
        <w:spacing w:line="360" w:lineRule="auto"/>
        <w:jc w:val="both"/>
        <w:rPr>
          <w:bCs/>
          <w:kern w:val="32"/>
        </w:rPr>
      </w:pPr>
      <w:r w:rsidRPr="00764102">
        <w:rPr>
          <w:bCs/>
          <w:kern w:val="32"/>
        </w:rPr>
        <w:t xml:space="preserve">- aggiornamenti professionali ed elevamenti presso la CI </w:t>
      </w:r>
    </w:p>
    <w:p w:rsidR="0022255F" w:rsidRPr="00764102" w:rsidRDefault="0022255F" w:rsidP="00AC422E">
      <w:pPr>
        <w:spacing w:line="360" w:lineRule="auto"/>
        <w:jc w:val="both"/>
        <w:rPr>
          <w:bCs/>
          <w:kern w:val="32"/>
        </w:rPr>
      </w:pPr>
      <w:r w:rsidRPr="00764102">
        <w:rPr>
          <w:bCs/>
          <w:kern w:val="32"/>
        </w:rPr>
        <w:t xml:space="preserve">- collaborazione perenne durante tutto l`anno per tutte le sfere </w:t>
      </w:r>
    </w:p>
    <w:p w:rsidR="0022255F" w:rsidRPr="00764102" w:rsidRDefault="0022255F" w:rsidP="00AC422E">
      <w:pPr>
        <w:spacing w:line="360" w:lineRule="auto"/>
        <w:jc w:val="both"/>
        <w:rPr>
          <w:bCs/>
          <w:kern w:val="32"/>
        </w:rPr>
      </w:pPr>
      <w:r w:rsidRPr="00764102">
        <w:rPr>
          <w:bCs/>
          <w:kern w:val="32"/>
        </w:rPr>
        <w:t xml:space="preserve">d`interesse comune </w:t>
      </w:r>
    </w:p>
    <w:p w:rsidR="0022255F" w:rsidRPr="00764102" w:rsidRDefault="0022255F" w:rsidP="00AC422E">
      <w:pPr>
        <w:spacing w:line="360" w:lineRule="auto"/>
        <w:jc w:val="both"/>
        <w:rPr>
          <w:bCs/>
          <w:kern w:val="32"/>
        </w:rPr>
      </w:pPr>
      <w:r w:rsidRPr="00764102">
        <w:rPr>
          <w:bCs/>
          <w:kern w:val="32"/>
        </w:rPr>
        <w:t xml:space="preserve">6) Unione Italiana </w:t>
      </w:r>
    </w:p>
    <w:p w:rsidR="0022255F" w:rsidRPr="00764102" w:rsidRDefault="0022255F" w:rsidP="00AC422E">
      <w:pPr>
        <w:spacing w:line="360" w:lineRule="auto"/>
        <w:jc w:val="both"/>
        <w:rPr>
          <w:bCs/>
          <w:kern w:val="32"/>
        </w:rPr>
      </w:pPr>
      <w:r w:rsidRPr="00764102">
        <w:rPr>
          <w:bCs/>
          <w:kern w:val="32"/>
        </w:rPr>
        <w:t xml:space="preserve">- completamento della letteratura professionale </w:t>
      </w:r>
    </w:p>
    <w:p w:rsidR="0022255F" w:rsidRPr="00764102" w:rsidRDefault="0022255F" w:rsidP="00AC422E">
      <w:pPr>
        <w:spacing w:line="360" w:lineRule="auto"/>
        <w:jc w:val="both"/>
        <w:rPr>
          <w:bCs/>
          <w:kern w:val="32"/>
        </w:rPr>
      </w:pPr>
      <w:r w:rsidRPr="00764102">
        <w:rPr>
          <w:bCs/>
          <w:kern w:val="32"/>
        </w:rPr>
        <w:t xml:space="preserve">- partecipazione del direttore agli attivi consultivi e ad altre riunioni </w:t>
      </w:r>
    </w:p>
    <w:p w:rsidR="0022255F" w:rsidRPr="00764102" w:rsidRDefault="0022255F" w:rsidP="00AC422E">
      <w:pPr>
        <w:spacing w:line="360" w:lineRule="auto"/>
        <w:jc w:val="both"/>
        <w:rPr>
          <w:bCs/>
          <w:kern w:val="32"/>
        </w:rPr>
      </w:pPr>
      <w:r w:rsidRPr="00764102">
        <w:rPr>
          <w:bCs/>
          <w:kern w:val="32"/>
        </w:rPr>
        <w:t xml:space="preserve">previo invito </w:t>
      </w:r>
    </w:p>
    <w:p w:rsidR="0022255F" w:rsidRPr="00764102" w:rsidRDefault="0022255F" w:rsidP="00AC422E">
      <w:pPr>
        <w:spacing w:line="360" w:lineRule="auto"/>
        <w:jc w:val="both"/>
        <w:rPr>
          <w:bCs/>
          <w:kern w:val="32"/>
        </w:rPr>
      </w:pPr>
      <w:r w:rsidRPr="00764102">
        <w:rPr>
          <w:bCs/>
          <w:kern w:val="32"/>
        </w:rPr>
        <w:t xml:space="preserve">- collaborazione fruttuosa con il responsabile del settore Scuola </w:t>
      </w:r>
    </w:p>
    <w:p w:rsidR="0022255F" w:rsidRPr="00764102" w:rsidRDefault="0022255F" w:rsidP="00230481">
      <w:pPr>
        <w:spacing w:line="360" w:lineRule="auto"/>
        <w:jc w:val="both"/>
        <w:rPr>
          <w:bCs/>
          <w:kern w:val="32"/>
        </w:rPr>
      </w:pPr>
      <w:r w:rsidRPr="00764102">
        <w:rPr>
          <w:bCs/>
          <w:kern w:val="32"/>
        </w:rPr>
        <w:t xml:space="preserve">della Giunta esecutiva dell`UI </w:t>
      </w:r>
    </w:p>
    <w:p w:rsidR="0022255F" w:rsidRPr="00764102" w:rsidRDefault="0022255F" w:rsidP="00AC422E">
      <w:pPr>
        <w:spacing w:line="360" w:lineRule="auto"/>
        <w:jc w:val="both"/>
        <w:rPr>
          <w:bCs/>
          <w:kern w:val="32"/>
        </w:rPr>
      </w:pPr>
      <w:r w:rsidRPr="00764102">
        <w:rPr>
          <w:bCs/>
          <w:kern w:val="32"/>
        </w:rPr>
        <w:t xml:space="preserve">- Seminari ed aggiornamenti per i docenti </w:t>
      </w:r>
    </w:p>
    <w:p w:rsidR="0022255F" w:rsidRPr="00764102" w:rsidRDefault="0022255F" w:rsidP="00AC422E">
      <w:pPr>
        <w:spacing w:line="360" w:lineRule="auto"/>
        <w:jc w:val="both"/>
        <w:rPr>
          <w:bCs/>
          <w:kern w:val="32"/>
        </w:rPr>
      </w:pPr>
      <w:r w:rsidRPr="00764102">
        <w:rPr>
          <w:bCs/>
          <w:kern w:val="32"/>
        </w:rPr>
        <w:t xml:space="preserve">- Collaborazione con l`UPT </w:t>
      </w:r>
    </w:p>
    <w:p w:rsidR="0022255F" w:rsidRPr="00764102" w:rsidRDefault="0022255F" w:rsidP="00AC422E">
      <w:pPr>
        <w:spacing w:line="360" w:lineRule="auto"/>
        <w:jc w:val="both"/>
        <w:rPr>
          <w:bCs/>
          <w:kern w:val="32"/>
        </w:rPr>
      </w:pPr>
      <w:r w:rsidRPr="00764102">
        <w:rPr>
          <w:bCs/>
          <w:kern w:val="32"/>
        </w:rPr>
        <w:t>- Collaborazione attiva e rego</w:t>
      </w:r>
      <w:r w:rsidR="00E7591A">
        <w:rPr>
          <w:bCs/>
          <w:kern w:val="32"/>
        </w:rPr>
        <w:t>la</w:t>
      </w:r>
      <w:r w:rsidRPr="00764102">
        <w:rPr>
          <w:bCs/>
          <w:kern w:val="32"/>
        </w:rPr>
        <w:t xml:space="preserve">re con </w:t>
      </w:r>
      <w:r w:rsidR="00E7591A">
        <w:rPr>
          <w:bCs/>
          <w:kern w:val="32"/>
        </w:rPr>
        <w:t xml:space="preserve">le </w:t>
      </w:r>
      <w:r w:rsidRPr="00764102">
        <w:rPr>
          <w:bCs/>
          <w:kern w:val="32"/>
        </w:rPr>
        <w:t xml:space="preserve">scuole </w:t>
      </w:r>
    </w:p>
    <w:p w:rsidR="0022255F" w:rsidRPr="00764102" w:rsidRDefault="0022255F" w:rsidP="00AC422E">
      <w:pPr>
        <w:spacing w:line="360" w:lineRule="auto"/>
        <w:jc w:val="both"/>
        <w:rPr>
          <w:bCs/>
          <w:kern w:val="32"/>
        </w:rPr>
      </w:pPr>
      <w:r w:rsidRPr="00764102">
        <w:rPr>
          <w:bCs/>
          <w:kern w:val="32"/>
        </w:rPr>
        <w:t xml:space="preserve">dell`infanzia con programma in lingua italiana </w:t>
      </w:r>
      <w:r w:rsidR="00E7591A">
        <w:rPr>
          <w:bCs/>
          <w:kern w:val="32"/>
        </w:rPr>
        <w:t>dell`Istria, di Fiume, della Dalmazia e Slovenia</w:t>
      </w:r>
    </w:p>
    <w:p w:rsidR="0022255F" w:rsidRPr="00764102" w:rsidRDefault="0022255F" w:rsidP="00AC422E">
      <w:pPr>
        <w:spacing w:line="360" w:lineRule="auto"/>
        <w:jc w:val="both"/>
        <w:rPr>
          <w:bCs/>
          <w:kern w:val="32"/>
        </w:rPr>
      </w:pPr>
      <w:r w:rsidRPr="00764102">
        <w:rPr>
          <w:bCs/>
          <w:kern w:val="32"/>
        </w:rPr>
        <w:t xml:space="preserve">7) SEI “Giuseppina Martinuzzi” </w:t>
      </w:r>
    </w:p>
    <w:p w:rsidR="0022255F" w:rsidRPr="00764102" w:rsidRDefault="0022255F" w:rsidP="00AC422E">
      <w:pPr>
        <w:spacing w:line="360" w:lineRule="auto"/>
        <w:jc w:val="both"/>
        <w:rPr>
          <w:bCs/>
          <w:kern w:val="32"/>
        </w:rPr>
      </w:pPr>
      <w:r w:rsidRPr="00764102">
        <w:rPr>
          <w:bCs/>
          <w:kern w:val="32"/>
        </w:rPr>
        <w:t xml:space="preserve">- collaborazione durante l’organizzazione della presentazione della </w:t>
      </w:r>
    </w:p>
    <w:p w:rsidR="0022255F" w:rsidRPr="00764102" w:rsidRDefault="0022255F" w:rsidP="00AC422E">
      <w:pPr>
        <w:spacing w:line="360" w:lineRule="auto"/>
        <w:jc w:val="both"/>
        <w:rPr>
          <w:bCs/>
          <w:kern w:val="32"/>
        </w:rPr>
      </w:pPr>
      <w:r w:rsidRPr="00764102">
        <w:rPr>
          <w:bCs/>
          <w:kern w:val="32"/>
        </w:rPr>
        <w:t xml:space="preserve">scuola </w:t>
      </w:r>
    </w:p>
    <w:p w:rsidR="0022255F" w:rsidRPr="00764102" w:rsidRDefault="0022255F" w:rsidP="00AC422E">
      <w:pPr>
        <w:spacing w:line="360" w:lineRule="auto"/>
        <w:jc w:val="both"/>
        <w:rPr>
          <w:bCs/>
          <w:kern w:val="32"/>
        </w:rPr>
      </w:pPr>
      <w:r w:rsidRPr="00764102">
        <w:rPr>
          <w:bCs/>
          <w:kern w:val="32"/>
        </w:rPr>
        <w:t xml:space="preserve">- incontri di lavoro tra direttori, tra collaboratrici professionali </w:t>
      </w:r>
    </w:p>
    <w:p w:rsidR="0022255F" w:rsidRPr="00764102" w:rsidRDefault="0022255F" w:rsidP="00AC422E">
      <w:pPr>
        <w:spacing w:line="360" w:lineRule="auto"/>
        <w:jc w:val="both"/>
        <w:rPr>
          <w:bCs/>
          <w:kern w:val="32"/>
        </w:rPr>
      </w:pPr>
      <w:r w:rsidRPr="00764102">
        <w:rPr>
          <w:bCs/>
          <w:kern w:val="32"/>
        </w:rPr>
        <w:t xml:space="preserve">- organizzazione riunioni dei genitori dei bambini con obbligo </w:t>
      </w:r>
    </w:p>
    <w:p w:rsidR="0022255F" w:rsidRDefault="0022255F" w:rsidP="00AC422E">
      <w:pPr>
        <w:spacing w:line="360" w:lineRule="auto"/>
        <w:jc w:val="both"/>
        <w:rPr>
          <w:bCs/>
          <w:kern w:val="32"/>
        </w:rPr>
      </w:pPr>
      <w:r w:rsidRPr="00764102">
        <w:rPr>
          <w:bCs/>
          <w:kern w:val="32"/>
        </w:rPr>
        <w:t xml:space="preserve">scolastico </w:t>
      </w:r>
    </w:p>
    <w:p w:rsidR="00230481" w:rsidRPr="00764102" w:rsidRDefault="00230481" w:rsidP="00AC422E">
      <w:pPr>
        <w:spacing w:line="360" w:lineRule="auto"/>
        <w:jc w:val="both"/>
        <w:rPr>
          <w:bCs/>
          <w:kern w:val="32"/>
        </w:rPr>
      </w:pPr>
    </w:p>
    <w:p w:rsidR="0022255F" w:rsidRPr="00764102" w:rsidRDefault="00C31986" w:rsidP="00AC422E">
      <w:pPr>
        <w:spacing w:line="360" w:lineRule="auto"/>
        <w:jc w:val="both"/>
        <w:rPr>
          <w:bCs/>
          <w:kern w:val="32"/>
        </w:rPr>
      </w:pPr>
      <w:r>
        <w:rPr>
          <w:bCs/>
          <w:kern w:val="32"/>
        </w:rPr>
        <w:t>8) Societa`</w:t>
      </w:r>
      <w:r w:rsidR="0022255F" w:rsidRPr="00764102">
        <w:rPr>
          <w:bCs/>
          <w:kern w:val="32"/>
        </w:rPr>
        <w:t xml:space="preserve">sportiva della Regione Istriana </w:t>
      </w:r>
    </w:p>
    <w:p w:rsidR="0022255F" w:rsidRPr="00764102" w:rsidRDefault="00E7591A" w:rsidP="00AC422E">
      <w:pPr>
        <w:spacing w:line="360" w:lineRule="auto"/>
        <w:jc w:val="both"/>
        <w:rPr>
          <w:bCs/>
          <w:kern w:val="32"/>
        </w:rPr>
      </w:pPr>
      <w:r>
        <w:rPr>
          <w:bCs/>
          <w:kern w:val="32"/>
        </w:rPr>
        <w:t>- parteci</w:t>
      </w:r>
      <w:r w:rsidR="0022255F" w:rsidRPr="00764102">
        <w:rPr>
          <w:bCs/>
          <w:kern w:val="32"/>
        </w:rPr>
        <w:t xml:space="preserve">pazione della collega Ksenija Dajčić alle attivita legate alla </w:t>
      </w:r>
    </w:p>
    <w:p w:rsidR="0022255F" w:rsidRPr="00764102" w:rsidRDefault="0022255F" w:rsidP="00AC422E">
      <w:pPr>
        <w:spacing w:line="360" w:lineRule="auto"/>
        <w:jc w:val="both"/>
        <w:rPr>
          <w:bCs/>
          <w:kern w:val="32"/>
        </w:rPr>
      </w:pPr>
      <w:r w:rsidRPr="00764102">
        <w:rPr>
          <w:bCs/>
          <w:kern w:val="32"/>
        </w:rPr>
        <w:t xml:space="preserve">preparazione delle Olimpiadi per bambini </w:t>
      </w:r>
    </w:p>
    <w:p w:rsidR="0022255F" w:rsidRDefault="00E7591A" w:rsidP="00AC422E">
      <w:pPr>
        <w:spacing w:line="360" w:lineRule="auto"/>
        <w:jc w:val="both"/>
        <w:rPr>
          <w:bCs/>
          <w:kern w:val="32"/>
        </w:rPr>
      </w:pPr>
      <w:r>
        <w:rPr>
          <w:bCs/>
          <w:kern w:val="32"/>
        </w:rPr>
        <w:t>- parteci</w:t>
      </w:r>
      <w:r w:rsidR="0022255F" w:rsidRPr="00764102">
        <w:rPr>
          <w:bCs/>
          <w:kern w:val="32"/>
        </w:rPr>
        <w:t xml:space="preserve">pazione al Festival olimpionico per le scuole materne </w:t>
      </w:r>
    </w:p>
    <w:p w:rsidR="00E7591A" w:rsidRPr="00764102" w:rsidRDefault="00E7591A" w:rsidP="00AC422E">
      <w:pPr>
        <w:spacing w:line="360" w:lineRule="auto"/>
        <w:jc w:val="both"/>
        <w:rPr>
          <w:bCs/>
          <w:kern w:val="32"/>
        </w:rPr>
      </w:pPr>
      <w:r>
        <w:rPr>
          <w:bCs/>
          <w:kern w:val="32"/>
        </w:rPr>
        <w:t>- attivita`estive sull`isola Veruda ( Scoio dei Frati )</w:t>
      </w:r>
    </w:p>
    <w:p w:rsidR="0022255F" w:rsidRPr="00764102" w:rsidRDefault="0022255F" w:rsidP="00AC422E">
      <w:pPr>
        <w:spacing w:line="360" w:lineRule="auto"/>
        <w:jc w:val="both"/>
        <w:rPr>
          <w:bCs/>
          <w:kern w:val="32"/>
        </w:rPr>
      </w:pPr>
    </w:p>
    <w:p w:rsidR="0022255F" w:rsidRPr="00764102" w:rsidRDefault="00C31986" w:rsidP="00AC422E">
      <w:pPr>
        <w:spacing w:line="360" w:lineRule="auto"/>
        <w:jc w:val="both"/>
        <w:rPr>
          <w:bCs/>
          <w:kern w:val="32"/>
        </w:rPr>
      </w:pPr>
      <w:r>
        <w:rPr>
          <w:bCs/>
          <w:kern w:val="32"/>
        </w:rPr>
        <w:t>9.</w:t>
      </w:r>
      <w:r w:rsidR="0022255F" w:rsidRPr="00764102">
        <w:rPr>
          <w:bCs/>
          <w:kern w:val="32"/>
        </w:rPr>
        <w:t xml:space="preserve">) TPI Pola </w:t>
      </w:r>
    </w:p>
    <w:p w:rsidR="0022255F" w:rsidRPr="00764102" w:rsidRDefault="0022255F" w:rsidP="00AC422E">
      <w:pPr>
        <w:spacing w:line="360" w:lineRule="auto"/>
        <w:jc w:val="both"/>
        <w:rPr>
          <w:bCs/>
          <w:kern w:val="32"/>
        </w:rPr>
      </w:pPr>
      <w:r w:rsidRPr="00764102">
        <w:rPr>
          <w:bCs/>
          <w:kern w:val="32"/>
        </w:rPr>
        <w:t>- seguiti gli sp</w:t>
      </w:r>
      <w:r w:rsidR="00E7591A">
        <w:rPr>
          <w:bCs/>
          <w:kern w:val="32"/>
        </w:rPr>
        <w:t xml:space="preserve">ettacoli per bambini in base al </w:t>
      </w:r>
      <w:r w:rsidRPr="00764102">
        <w:rPr>
          <w:bCs/>
          <w:kern w:val="32"/>
        </w:rPr>
        <w:t xml:space="preserve">programma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10) SNI Pola </w:t>
      </w:r>
    </w:p>
    <w:p w:rsidR="0022255F" w:rsidRPr="00764102" w:rsidRDefault="0022255F" w:rsidP="00E7591A">
      <w:pPr>
        <w:spacing w:line="360" w:lineRule="auto"/>
        <w:jc w:val="both"/>
        <w:rPr>
          <w:bCs/>
          <w:kern w:val="32"/>
        </w:rPr>
      </w:pPr>
      <w:r w:rsidRPr="00764102">
        <w:rPr>
          <w:bCs/>
          <w:kern w:val="32"/>
        </w:rPr>
        <w:t xml:space="preserve">- Settimana del bambino </w:t>
      </w:r>
    </w:p>
    <w:p w:rsidR="00C31986" w:rsidRDefault="00C31986"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11) Mass Media </w:t>
      </w:r>
    </w:p>
    <w:p w:rsidR="0022255F" w:rsidRPr="00764102" w:rsidRDefault="0022255F" w:rsidP="00AC422E">
      <w:pPr>
        <w:spacing w:line="360" w:lineRule="auto"/>
        <w:jc w:val="both"/>
        <w:rPr>
          <w:bCs/>
          <w:kern w:val="32"/>
        </w:rPr>
      </w:pPr>
      <w:r w:rsidRPr="00764102">
        <w:rPr>
          <w:bCs/>
          <w:kern w:val="32"/>
        </w:rPr>
        <w:t xml:space="preserve">- La voce del popolo e Glas Istre - pubblicazione delle informazioni </w:t>
      </w:r>
    </w:p>
    <w:p w:rsidR="0022255F" w:rsidRPr="00764102" w:rsidRDefault="0022255F" w:rsidP="00AC422E">
      <w:pPr>
        <w:spacing w:line="360" w:lineRule="auto"/>
        <w:jc w:val="both"/>
        <w:rPr>
          <w:bCs/>
          <w:kern w:val="32"/>
        </w:rPr>
      </w:pPr>
      <w:r w:rsidRPr="00764102">
        <w:rPr>
          <w:bCs/>
          <w:kern w:val="32"/>
        </w:rPr>
        <w:t xml:space="preserve">sugli avvenimenti alla scuola materna </w:t>
      </w:r>
    </w:p>
    <w:p w:rsidR="0022255F" w:rsidRPr="00764102" w:rsidRDefault="0022255F" w:rsidP="00AC422E">
      <w:pPr>
        <w:spacing w:line="360" w:lineRule="auto"/>
        <w:jc w:val="both"/>
        <w:rPr>
          <w:bCs/>
          <w:kern w:val="32"/>
        </w:rPr>
      </w:pPr>
      <w:r w:rsidRPr="00764102">
        <w:rPr>
          <w:bCs/>
          <w:kern w:val="32"/>
        </w:rPr>
        <w:t xml:space="preserve">- Conferenze stampa in occasione di avvenimenti particolari (inizio </w:t>
      </w:r>
    </w:p>
    <w:p w:rsidR="0022255F" w:rsidRPr="00764102" w:rsidRDefault="0022255F" w:rsidP="00AC422E">
      <w:pPr>
        <w:spacing w:line="360" w:lineRule="auto"/>
        <w:jc w:val="both"/>
        <w:rPr>
          <w:bCs/>
          <w:kern w:val="32"/>
        </w:rPr>
      </w:pPr>
      <w:r w:rsidRPr="00764102">
        <w:rPr>
          <w:bCs/>
          <w:kern w:val="32"/>
        </w:rPr>
        <w:t xml:space="preserve">anno pedagogico, laboratori per i genitori ,presentazione </w:t>
      </w:r>
    </w:p>
    <w:p w:rsidR="0022255F" w:rsidRPr="00764102" w:rsidRDefault="0022255F" w:rsidP="00AC422E">
      <w:pPr>
        <w:spacing w:line="360" w:lineRule="auto"/>
        <w:jc w:val="both"/>
        <w:rPr>
          <w:bCs/>
          <w:kern w:val="32"/>
        </w:rPr>
      </w:pPr>
      <w:r w:rsidRPr="00764102">
        <w:rPr>
          <w:bCs/>
          <w:kern w:val="32"/>
        </w:rPr>
        <w:t xml:space="preserve">calendario , spettacoli, mostre...) </w:t>
      </w:r>
    </w:p>
    <w:p w:rsidR="0022255F" w:rsidRPr="00764102" w:rsidRDefault="0022255F" w:rsidP="00AC422E">
      <w:pPr>
        <w:spacing w:line="360" w:lineRule="auto"/>
        <w:jc w:val="both"/>
        <w:rPr>
          <w:bCs/>
          <w:kern w:val="32"/>
        </w:rPr>
      </w:pPr>
      <w:r w:rsidRPr="00764102">
        <w:rPr>
          <w:bCs/>
          <w:kern w:val="32"/>
        </w:rPr>
        <w:t xml:space="preserve">- TV Nova – registrazione di trasmissioni durante l’ adattamento dei </w:t>
      </w:r>
    </w:p>
    <w:p w:rsidR="0022255F" w:rsidRPr="00764102" w:rsidRDefault="0022255F" w:rsidP="00AC422E">
      <w:pPr>
        <w:spacing w:line="360" w:lineRule="auto"/>
        <w:jc w:val="both"/>
        <w:rPr>
          <w:bCs/>
          <w:kern w:val="32"/>
        </w:rPr>
      </w:pPr>
      <w:r w:rsidRPr="00764102">
        <w:rPr>
          <w:bCs/>
          <w:kern w:val="32"/>
        </w:rPr>
        <w:t xml:space="preserve">bambini alla scuola materna e durante i festeggiamenti ed altre su </w:t>
      </w:r>
    </w:p>
    <w:p w:rsidR="0022255F" w:rsidRPr="00764102" w:rsidRDefault="0022255F" w:rsidP="00AC422E">
      <w:pPr>
        <w:spacing w:line="360" w:lineRule="auto"/>
        <w:jc w:val="both"/>
        <w:rPr>
          <w:bCs/>
          <w:kern w:val="32"/>
        </w:rPr>
      </w:pPr>
      <w:r w:rsidRPr="00764102">
        <w:rPr>
          <w:bCs/>
          <w:kern w:val="32"/>
        </w:rPr>
        <w:t xml:space="preserve">invito alla direttrice </w:t>
      </w:r>
    </w:p>
    <w:p w:rsidR="0022255F" w:rsidRPr="00764102" w:rsidRDefault="0022255F" w:rsidP="00AC422E">
      <w:pPr>
        <w:spacing w:line="360" w:lineRule="auto"/>
        <w:jc w:val="both"/>
        <w:rPr>
          <w:bCs/>
          <w:kern w:val="32"/>
        </w:rPr>
      </w:pPr>
      <w:r w:rsidRPr="00764102">
        <w:rPr>
          <w:bCs/>
          <w:kern w:val="32"/>
        </w:rPr>
        <w:t xml:space="preserve">- TV Istra – piu` visite dei giornalisti e molteplici interviste alla </w:t>
      </w:r>
    </w:p>
    <w:p w:rsidR="0022255F" w:rsidRPr="00764102" w:rsidRDefault="0022255F" w:rsidP="00AC422E">
      <w:pPr>
        <w:spacing w:line="360" w:lineRule="auto"/>
        <w:jc w:val="both"/>
        <w:rPr>
          <w:bCs/>
          <w:kern w:val="32"/>
        </w:rPr>
      </w:pPr>
      <w:r w:rsidRPr="00764102">
        <w:rPr>
          <w:bCs/>
          <w:kern w:val="32"/>
        </w:rPr>
        <w:t xml:space="preserve">direttrice, pedagogista </w:t>
      </w:r>
    </w:p>
    <w:p w:rsidR="0022255F" w:rsidRPr="00764102" w:rsidRDefault="0022255F" w:rsidP="00AC422E">
      <w:pPr>
        <w:spacing w:line="360" w:lineRule="auto"/>
        <w:jc w:val="both"/>
        <w:rPr>
          <w:bCs/>
          <w:kern w:val="32"/>
        </w:rPr>
      </w:pPr>
      <w:r w:rsidRPr="00764102">
        <w:rPr>
          <w:bCs/>
          <w:kern w:val="32"/>
        </w:rPr>
        <w:t xml:space="preserve">- Radio Pola – piu` interviste alla direttrice, educatrici e pedagogista </w:t>
      </w:r>
    </w:p>
    <w:p w:rsidR="0022255F" w:rsidRPr="00764102" w:rsidRDefault="0022255F" w:rsidP="00AC422E">
      <w:pPr>
        <w:spacing w:line="360" w:lineRule="auto"/>
        <w:jc w:val="both"/>
        <w:rPr>
          <w:bCs/>
          <w:kern w:val="32"/>
        </w:rPr>
      </w:pPr>
      <w:r w:rsidRPr="00764102">
        <w:rPr>
          <w:bCs/>
          <w:kern w:val="32"/>
        </w:rPr>
        <w:t xml:space="preserve">- HRT interviste per il programma Prizma che parla di </w:t>
      </w:r>
    </w:p>
    <w:p w:rsidR="0022255F" w:rsidRPr="00764102" w:rsidRDefault="0022255F" w:rsidP="00AC422E">
      <w:pPr>
        <w:spacing w:line="360" w:lineRule="auto"/>
        <w:jc w:val="both"/>
        <w:rPr>
          <w:bCs/>
          <w:kern w:val="32"/>
        </w:rPr>
      </w:pPr>
      <w:r w:rsidRPr="00764102">
        <w:rPr>
          <w:bCs/>
          <w:kern w:val="32"/>
        </w:rPr>
        <w:t xml:space="preserve">Comunita`minoritarie della Repubblica di Croazia </w:t>
      </w:r>
    </w:p>
    <w:p w:rsidR="0022255F" w:rsidRPr="00764102" w:rsidRDefault="0022255F" w:rsidP="00AC422E">
      <w:pPr>
        <w:spacing w:line="360" w:lineRule="auto"/>
        <w:jc w:val="both"/>
        <w:rPr>
          <w:bCs/>
          <w:kern w:val="32"/>
        </w:rPr>
      </w:pPr>
      <w:r w:rsidRPr="00764102">
        <w:rPr>
          <w:bCs/>
          <w:kern w:val="32"/>
        </w:rPr>
        <w:t xml:space="preserve">- Regional express, internet portali altriRadio Istra </w:t>
      </w:r>
    </w:p>
    <w:p w:rsidR="0022255F" w:rsidRPr="00764102" w:rsidRDefault="0022255F" w:rsidP="00AC422E">
      <w:pPr>
        <w:spacing w:line="360" w:lineRule="auto"/>
        <w:jc w:val="both"/>
        <w:rPr>
          <w:bCs/>
          <w:kern w:val="32"/>
        </w:rPr>
      </w:pPr>
      <w:r w:rsidRPr="00764102">
        <w:rPr>
          <w:bCs/>
          <w:kern w:val="32"/>
        </w:rPr>
        <w:t xml:space="preserve">- TV Koper – Capodistria – intervista e partecipazione al programma </w:t>
      </w:r>
    </w:p>
    <w:p w:rsidR="0022255F" w:rsidRPr="00764102" w:rsidRDefault="0022255F" w:rsidP="00AC422E">
      <w:pPr>
        <w:spacing w:line="360" w:lineRule="auto"/>
        <w:jc w:val="both"/>
        <w:rPr>
          <w:bCs/>
          <w:kern w:val="32"/>
        </w:rPr>
      </w:pPr>
      <w:r w:rsidRPr="00764102">
        <w:rPr>
          <w:bCs/>
          <w:kern w:val="32"/>
        </w:rPr>
        <w:t xml:space="preserve">da parte della direttrice </w:t>
      </w:r>
    </w:p>
    <w:p w:rsidR="0022255F" w:rsidRPr="00764102" w:rsidRDefault="0022255F" w:rsidP="00AC422E">
      <w:pPr>
        <w:spacing w:line="360" w:lineRule="auto"/>
        <w:jc w:val="both"/>
        <w:rPr>
          <w:bCs/>
          <w:kern w:val="32"/>
        </w:rPr>
      </w:pPr>
      <w:r w:rsidRPr="00764102">
        <w:rPr>
          <w:bCs/>
          <w:kern w:val="32"/>
        </w:rPr>
        <w:t>- Radio Capodistria – intervista alla direttrice in piu`occasioni</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12) Istituto per la salute pubblica </w:t>
      </w:r>
    </w:p>
    <w:p w:rsidR="0022255F" w:rsidRPr="00764102" w:rsidRDefault="0022255F" w:rsidP="00AC422E">
      <w:pPr>
        <w:spacing w:line="360" w:lineRule="auto"/>
        <w:jc w:val="both"/>
        <w:rPr>
          <w:bCs/>
          <w:kern w:val="32"/>
        </w:rPr>
      </w:pPr>
      <w:r w:rsidRPr="00764102">
        <w:rPr>
          <w:bCs/>
          <w:kern w:val="32"/>
        </w:rPr>
        <w:t xml:space="preserve">- visite sanitarie regolari dei dipendenti </w:t>
      </w:r>
    </w:p>
    <w:p w:rsidR="0022255F" w:rsidRPr="00764102" w:rsidRDefault="0022255F" w:rsidP="00AC422E">
      <w:pPr>
        <w:spacing w:line="360" w:lineRule="auto"/>
        <w:jc w:val="both"/>
        <w:rPr>
          <w:bCs/>
          <w:kern w:val="32"/>
        </w:rPr>
      </w:pPr>
      <w:r w:rsidRPr="00764102">
        <w:rPr>
          <w:bCs/>
          <w:kern w:val="32"/>
        </w:rPr>
        <w:t xml:space="preserve">- controllo sanitario e controllo della qualita, delle calorie e dell’ </w:t>
      </w:r>
    </w:p>
    <w:p w:rsidR="0022255F" w:rsidRPr="00764102" w:rsidRDefault="0022255F" w:rsidP="00AC422E">
      <w:pPr>
        <w:spacing w:line="360" w:lineRule="auto"/>
        <w:jc w:val="both"/>
        <w:rPr>
          <w:bCs/>
          <w:kern w:val="32"/>
        </w:rPr>
      </w:pPr>
      <w:r w:rsidRPr="00764102">
        <w:rPr>
          <w:bCs/>
          <w:kern w:val="32"/>
        </w:rPr>
        <w:t xml:space="preserve">igiene degli alimenti, controllo dell’ igiene </w:t>
      </w:r>
    </w:p>
    <w:p w:rsidR="0022255F" w:rsidRPr="00764102" w:rsidRDefault="0022255F" w:rsidP="00AC422E">
      <w:pPr>
        <w:spacing w:line="360" w:lineRule="auto"/>
        <w:jc w:val="both"/>
        <w:rPr>
          <w:bCs/>
          <w:kern w:val="32"/>
        </w:rPr>
      </w:pPr>
      <w:r w:rsidRPr="00764102">
        <w:rPr>
          <w:bCs/>
          <w:kern w:val="32"/>
        </w:rPr>
        <w:t xml:space="preserve">- intenso lavoro per arrivare all`implementazione del HACCP </w:t>
      </w:r>
    </w:p>
    <w:p w:rsidR="0022255F" w:rsidRPr="00764102" w:rsidRDefault="0022255F" w:rsidP="00AC422E">
      <w:pPr>
        <w:spacing w:line="360" w:lineRule="auto"/>
        <w:jc w:val="both"/>
        <w:rPr>
          <w:bCs/>
          <w:kern w:val="32"/>
        </w:rPr>
      </w:pPr>
      <w:r w:rsidRPr="00764102">
        <w:rPr>
          <w:bCs/>
          <w:kern w:val="32"/>
        </w:rPr>
        <w:t xml:space="preserve">13) Altri </w:t>
      </w:r>
    </w:p>
    <w:p w:rsidR="00230481" w:rsidRDefault="0022255F" w:rsidP="00AC422E">
      <w:pPr>
        <w:spacing w:line="360" w:lineRule="auto"/>
        <w:jc w:val="both"/>
        <w:rPr>
          <w:bCs/>
          <w:kern w:val="32"/>
        </w:rPr>
      </w:pPr>
      <w:r w:rsidRPr="00764102">
        <w:rPr>
          <w:bCs/>
          <w:kern w:val="32"/>
        </w:rPr>
        <w:t xml:space="preserve">- </w:t>
      </w:r>
      <w:r w:rsidR="00230481" w:rsidRPr="00764102">
        <w:rPr>
          <w:bCs/>
          <w:kern w:val="32"/>
        </w:rPr>
        <w:t xml:space="preserve">Museo archeologico dell`Istria </w:t>
      </w:r>
    </w:p>
    <w:p w:rsidR="0022255F" w:rsidRPr="00764102" w:rsidRDefault="00230481" w:rsidP="00AC422E">
      <w:pPr>
        <w:spacing w:line="360" w:lineRule="auto"/>
        <w:jc w:val="both"/>
        <w:rPr>
          <w:bCs/>
          <w:kern w:val="32"/>
        </w:rPr>
      </w:pPr>
      <w:r>
        <w:rPr>
          <w:bCs/>
          <w:kern w:val="32"/>
        </w:rPr>
        <w:t xml:space="preserve">- </w:t>
      </w:r>
      <w:r w:rsidR="0022255F" w:rsidRPr="00764102">
        <w:rPr>
          <w:bCs/>
          <w:kern w:val="32"/>
        </w:rPr>
        <w:t>Biblioteca civica di Pola – visite e lavoro con i bambini</w:t>
      </w:r>
      <w:r w:rsidR="00E7591A">
        <w:rPr>
          <w:bCs/>
          <w:kern w:val="32"/>
        </w:rPr>
        <w:t xml:space="preserve"> ( laboratori, seminari, progetti )</w:t>
      </w:r>
      <w:r w:rsidR="0022255F" w:rsidRPr="00764102">
        <w:rPr>
          <w:bCs/>
          <w:kern w:val="32"/>
        </w:rPr>
        <w:t xml:space="preserve"> </w:t>
      </w:r>
    </w:p>
    <w:p w:rsidR="0022255F" w:rsidRPr="00764102" w:rsidRDefault="0022255F" w:rsidP="00AC422E">
      <w:pPr>
        <w:spacing w:line="360" w:lineRule="auto"/>
        <w:jc w:val="both"/>
        <w:rPr>
          <w:bCs/>
          <w:kern w:val="32"/>
        </w:rPr>
      </w:pPr>
      <w:r w:rsidRPr="00764102">
        <w:rPr>
          <w:bCs/>
          <w:kern w:val="32"/>
        </w:rPr>
        <w:t xml:space="preserve">- Cinema Valli </w:t>
      </w:r>
    </w:p>
    <w:p w:rsidR="0022255F" w:rsidRPr="00764102" w:rsidRDefault="0022255F" w:rsidP="00230481">
      <w:pPr>
        <w:spacing w:line="360" w:lineRule="auto"/>
        <w:jc w:val="both"/>
        <w:rPr>
          <w:bCs/>
          <w:kern w:val="32"/>
        </w:rPr>
      </w:pPr>
      <w:r w:rsidRPr="00764102">
        <w:rPr>
          <w:bCs/>
          <w:kern w:val="32"/>
        </w:rPr>
        <w:t xml:space="preserve">- Pulafilm festival </w:t>
      </w:r>
    </w:p>
    <w:p w:rsidR="0022255F" w:rsidRPr="00764102" w:rsidRDefault="0022255F" w:rsidP="00AC422E">
      <w:pPr>
        <w:spacing w:line="360" w:lineRule="auto"/>
        <w:jc w:val="both"/>
        <w:rPr>
          <w:bCs/>
          <w:kern w:val="32"/>
        </w:rPr>
      </w:pPr>
      <w:r w:rsidRPr="00764102">
        <w:rPr>
          <w:bCs/>
          <w:kern w:val="32"/>
        </w:rPr>
        <w:t xml:space="preserve">- Autotrasporti (Brioni Pula, Pulapromet) – organizzazione del </w:t>
      </w:r>
    </w:p>
    <w:p w:rsidR="0022255F" w:rsidRPr="00764102" w:rsidRDefault="0022255F" w:rsidP="00AC422E">
      <w:pPr>
        <w:spacing w:line="360" w:lineRule="auto"/>
        <w:jc w:val="both"/>
        <w:rPr>
          <w:bCs/>
          <w:kern w:val="32"/>
        </w:rPr>
      </w:pPr>
      <w:r w:rsidRPr="00764102">
        <w:rPr>
          <w:bCs/>
          <w:kern w:val="32"/>
        </w:rPr>
        <w:t xml:space="preserve">trasporto dei bambini-gite </w:t>
      </w:r>
    </w:p>
    <w:p w:rsidR="0022255F" w:rsidRPr="00764102" w:rsidRDefault="0022255F" w:rsidP="00AC422E">
      <w:pPr>
        <w:spacing w:line="360" w:lineRule="auto"/>
        <w:jc w:val="both"/>
        <w:rPr>
          <w:bCs/>
          <w:kern w:val="32"/>
        </w:rPr>
      </w:pPr>
      <w:r w:rsidRPr="00764102">
        <w:rPr>
          <w:bCs/>
          <w:kern w:val="32"/>
        </w:rPr>
        <w:t xml:space="preserve">- Cartoleria e libreria Aurea, Istarske knjižare ... - materiale artistico, </w:t>
      </w:r>
    </w:p>
    <w:p w:rsidR="0022255F" w:rsidRPr="00764102" w:rsidRDefault="0022255F" w:rsidP="00AC422E">
      <w:pPr>
        <w:spacing w:line="360" w:lineRule="auto"/>
        <w:jc w:val="both"/>
        <w:rPr>
          <w:bCs/>
          <w:kern w:val="32"/>
        </w:rPr>
      </w:pPr>
      <w:r w:rsidRPr="00764102">
        <w:rPr>
          <w:bCs/>
          <w:kern w:val="32"/>
        </w:rPr>
        <w:t xml:space="preserve">di consumo e d’ ufficio </w:t>
      </w:r>
    </w:p>
    <w:p w:rsidR="0022255F" w:rsidRPr="00764102" w:rsidRDefault="0022255F" w:rsidP="00AC422E">
      <w:pPr>
        <w:spacing w:line="360" w:lineRule="auto"/>
        <w:jc w:val="both"/>
        <w:rPr>
          <w:bCs/>
          <w:kern w:val="32"/>
        </w:rPr>
      </w:pPr>
      <w:r w:rsidRPr="00764102">
        <w:rPr>
          <w:bCs/>
          <w:kern w:val="32"/>
        </w:rPr>
        <w:t xml:space="preserve">- QiQo - crezione di programmi , manutenzione </w:t>
      </w:r>
    </w:p>
    <w:p w:rsidR="0022255F" w:rsidRDefault="0022255F" w:rsidP="00AC422E">
      <w:pPr>
        <w:spacing w:line="360" w:lineRule="auto"/>
        <w:jc w:val="both"/>
        <w:rPr>
          <w:bCs/>
          <w:kern w:val="32"/>
        </w:rPr>
      </w:pPr>
      <w:r w:rsidRPr="00764102">
        <w:rPr>
          <w:bCs/>
          <w:kern w:val="32"/>
        </w:rPr>
        <w:t>- Escape – manutenzione delle pagine web</w:t>
      </w:r>
      <w:r w:rsidR="00E7591A">
        <w:rPr>
          <w:bCs/>
          <w:kern w:val="32"/>
        </w:rPr>
        <w:t>.</w:t>
      </w:r>
      <w:r w:rsidRPr="00764102">
        <w:rPr>
          <w:bCs/>
          <w:kern w:val="32"/>
        </w:rPr>
        <w:t xml:space="preserve"> rintintin.hr </w:t>
      </w:r>
    </w:p>
    <w:p w:rsidR="00230481" w:rsidRPr="00764102" w:rsidRDefault="00230481" w:rsidP="00AC422E">
      <w:pPr>
        <w:spacing w:line="360" w:lineRule="auto"/>
        <w:jc w:val="both"/>
        <w:rPr>
          <w:bCs/>
          <w:kern w:val="32"/>
        </w:rPr>
      </w:pPr>
      <w:r>
        <w:rPr>
          <w:bCs/>
          <w:kern w:val="32"/>
        </w:rPr>
        <w:t xml:space="preserve">- M.P.S – servizio di stampa e design per i materiali che produciamo </w:t>
      </w:r>
    </w:p>
    <w:p w:rsidR="0022255F" w:rsidRPr="00764102" w:rsidRDefault="0022255F" w:rsidP="00AC422E">
      <w:pPr>
        <w:spacing w:line="360" w:lineRule="auto"/>
        <w:jc w:val="both"/>
        <w:rPr>
          <w:bCs/>
          <w:kern w:val="32"/>
        </w:rPr>
      </w:pPr>
      <w:r w:rsidRPr="00764102">
        <w:rPr>
          <w:bCs/>
          <w:kern w:val="32"/>
        </w:rPr>
        <w:t xml:space="preserve">- Ida didakta, Astreja plus, , Škrinjica – materiale didattico </w:t>
      </w:r>
    </w:p>
    <w:p w:rsidR="00E7591A" w:rsidRDefault="0022255F" w:rsidP="00AC422E">
      <w:pPr>
        <w:spacing w:line="360" w:lineRule="auto"/>
        <w:jc w:val="both"/>
        <w:rPr>
          <w:bCs/>
          <w:kern w:val="32"/>
        </w:rPr>
      </w:pPr>
      <w:r w:rsidRPr="00764102">
        <w:rPr>
          <w:bCs/>
          <w:kern w:val="32"/>
        </w:rPr>
        <w:t xml:space="preserve">- Altri (Brionka, Velpro, Compari, Tardi...) </w:t>
      </w:r>
    </w:p>
    <w:p w:rsidR="00E7591A" w:rsidRDefault="00E7591A" w:rsidP="00AC422E">
      <w:pPr>
        <w:spacing w:line="360" w:lineRule="auto"/>
        <w:jc w:val="both"/>
        <w:rPr>
          <w:bCs/>
          <w:kern w:val="32"/>
        </w:rPr>
      </w:pPr>
    </w:p>
    <w:p w:rsidR="0022255F" w:rsidRPr="00574F75" w:rsidRDefault="0022255F" w:rsidP="00AC422E">
      <w:pPr>
        <w:spacing w:line="360" w:lineRule="auto"/>
        <w:jc w:val="both"/>
        <w:rPr>
          <w:rFonts w:ascii="Aharoni" w:hAnsi="Aharoni" w:cs="Aharoni"/>
          <w:bCs/>
          <w:kern w:val="32"/>
        </w:rPr>
      </w:pPr>
      <w:r w:rsidRPr="00574F75">
        <w:rPr>
          <w:rFonts w:ascii="Aharoni" w:hAnsi="Aharoni" w:cs="Aharoni"/>
          <w:bCs/>
          <w:kern w:val="32"/>
        </w:rPr>
        <w:t xml:space="preserve">AGGIORNAMENTO PROFESSIONALE DEI DIPENDENTI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I Consigli delle docenti pianificati e gli attivi interni sono serviti alla distribuzione e </w:t>
      </w:r>
    </w:p>
    <w:p w:rsidR="0022255F" w:rsidRPr="00764102" w:rsidRDefault="0022255F" w:rsidP="00AC422E">
      <w:pPr>
        <w:spacing w:line="360" w:lineRule="auto"/>
        <w:jc w:val="both"/>
        <w:rPr>
          <w:bCs/>
          <w:kern w:val="32"/>
        </w:rPr>
      </w:pPr>
      <w:r w:rsidRPr="00764102">
        <w:rPr>
          <w:bCs/>
          <w:kern w:val="32"/>
        </w:rPr>
        <w:t xml:space="preserve">allo scambio d’ informazioni e per il perfezionamento professionale delle educatrici. Le </w:t>
      </w:r>
    </w:p>
    <w:p w:rsidR="0022255F" w:rsidRPr="00764102" w:rsidRDefault="0022255F" w:rsidP="00AC422E">
      <w:pPr>
        <w:spacing w:line="360" w:lineRule="auto"/>
        <w:jc w:val="both"/>
        <w:rPr>
          <w:bCs/>
          <w:kern w:val="32"/>
        </w:rPr>
      </w:pPr>
      <w:r w:rsidRPr="00764102">
        <w:rPr>
          <w:bCs/>
          <w:kern w:val="32"/>
        </w:rPr>
        <w:t xml:space="preserve">presenze delle educatrici sono segnalate nei moduli di perfezionamento professionale. I </w:t>
      </w:r>
    </w:p>
    <w:p w:rsidR="0022255F" w:rsidRPr="00764102" w:rsidRDefault="0022255F" w:rsidP="00AC422E">
      <w:pPr>
        <w:spacing w:line="360" w:lineRule="auto"/>
        <w:jc w:val="both"/>
        <w:rPr>
          <w:bCs/>
          <w:kern w:val="32"/>
        </w:rPr>
      </w:pPr>
      <w:r w:rsidRPr="00764102">
        <w:rPr>
          <w:bCs/>
          <w:kern w:val="32"/>
        </w:rPr>
        <w:t xml:space="preserve">consigli docenti sono stati tutti realizzati e adeguatamente verbalizzati nella </w:t>
      </w:r>
    </w:p>
    <w:p w:rsidR="0022255F" w:rsidRPr="00764102" w:rsidRDefault="0022255F" w:rsidP="00AC422E">
      <w:pPr>
        <w:spacing w:line="360" w:lineRule="auto"/>
        <w:jc w:val="both"/>
        <w:rPr>
          <w:bCs/>
          <w:kern w:val="32"/>
        </w:rPr>
      </w:pPr>
      <w:r w:rsidRPr="00764102">
        <w:rPr>
          <w:bCs/>
          <w:kern w:val="32"/>
        </w:rPr>
        <w:t xml:space="preserve">documentazione archiviata in direzione. Abbiamo avuto molti incontri sottoforma di team </w:t>
      </w:r>
    </w:p>
    <w:p w:rsidR="0022255F" w:rsidRPr="00764102" w:rsidRDefault="0022255F" w:rsidP="00AC422E">
      <w:pPr>
        <w:spacing w:line="360" w:lineRule="auto"/>
        <w:jc w:val="both"/>
        <w:rPr>
          <w:bCs/>
          <w:kern w:val="32"/>
        </w:rPr>
      </w:pPr>
      <w:r w:rsidRPr="00764102">
        <w:rPr>
          <w:bCs/>
          <w:kern w:val="32"/>
        </w:rPr>
        <w:t>de</w:t>
      </w:r>
      <w:r w:rsidR="004D39FB">
        <w:rPr>
          <w:bCs/>
          <w:kern w:val="32"/>
        </w:rPr>
        <w:t>lle educ</w:t>
      </w:r>
      <w:r w:rsidR="00230481">
        <w:rPr>
          <w:bCs/>
          <w:kern w:val="32"/>
        </w:rPr>
        <w:t>atrici nei ritmi in base ai bis</w:t>
      </w:r>
      <w:r w:rsidR="004D39FB">
        <w:rPr>
          <w:bCs/>
          <w:kern w:val="32"/>
        </w:rPr>
        <w:t>o</w:t>
      </w:r>
      <w:r w:rsidR="00230481">
        <w:rPr>
          <w:bCs/>
          <w:kern w:val="32"/>
        </w:rPr>
        <w:t>g</w:t>
      </w:r>
      <w:r w:rsidR="004D39FB">
        <w:rPr>
          <w:bCs/>
          <w:kern w:val="32"/>
        </w:rPr>
        <w:t>ni ma mediamente ogni 10 giorni.</w:t>
      </w:r>
      <w:r w:rsidRPr="00764102">
        <w:rPr>
          <w:bCs/>
          <w:kern w:val="32"/>
        </w:rPr>
        <w:t xml:space="preserv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Secondo il Programma di aggiornamento professionale pubblicato sulla pagina web </w:t>
      </w:r>
    </w:p>
    <w:p w:rsidR="0022255F" w:rsidRPr="00764102" w:rsidRDefault="0022255F" w:rsidP="00AC422E">
      <w:pPr>
        <w:spacing w:line="360" w:lineRule="auto"/>
        <w:jc w:val="both"/>
        <w:rPr>
          <w:bCs/>
          <w:kern w:val="32"/>
        </w:rPr>
      </w:pPr>
      <w:r w:rsidRPr="00764102">
        <w:rPr>
          <w:bCs/>
          <w:kern w:val="32"/>
        </w:rPr>
        <w:t xml:space="preserve">della Agenzia per l’ educazione e l’ istruzione e secondo le informazioni che ricevevamo o </w:t>
      </w:r>
    </w:p>
    <w:p w:rsidR="0022255F" w:rsidRPr="00764102" w:rsidRDefault="0022255F" w:rsidP="00AC422E">
      <w:pPr>
        <w:spacing w:line="360" w:lineRule="auto"/>
        <w:jc w:val="both"/>
        <w:rPr>
          <w:bCs/>
          <w:kern w:val="32"/>
        </w:rPr>
      </w:pPr>
      <w:r w:rsidRPr="00764102">
        <w:rPr>
          <w:bCs/>
          <w:kern w:val="32"/>
        </w:rPr>
        <w:t xml:space="preserve">che leggevamo dalla rivista “Školske novine” ai dipendenti sono state offerte anche altre </w:t>
      </w:r>
    </w:p>
    <w:p w:rsidR="0022255F" w:rsidRPr="00764102" w:rsidRDefault="0022255F" w:rsidP="00AC422E">
      <w:pPr>
        <w:spacing w:line="360" w:lineRule="auto"/>
        <w:jc w:val="both"/>
        <w:rPr>
          <w:bCs/>
          <w:kern w:val="32"/>
        </w:rPr>
      </w:pPr>
      <w:r w:rsidRPr="00764102">
        <w:rPr>
          <w:bCs/>
          <w:kern w:val="32"/>
        </w:rPr>
        <w:t>possibilita per l’ aggiornamento professionale</w:t>
      </w:r>
      <w:r w:rsidR="00133158">
        <w:rPr>
          <w:bCs/>
          <w:kern w:val="32"/>
        </w:rPr>
        <w:t xml:space="preserve"> </w:t>
      </w:r>
      <w:r w:rsidR="00230481">
        <w:rPr>
          <w:bCs/>
          <w:kern w:val="32"/>
        </w:rPr>
        <w:t>.</w:t>
      </w:r>
      <w:r w:rsidRPr="00764102">
        <w:rPr>
          <w:bCs/>
          <w:kern w:val="32"/>
        </w:rPr>
        <w:t>Si continua con i seminari in Italia organizzati da</w:t>
      </w:r>
      <w:r w:rsidR="00133158">
        <w:rPr>
          <w:bCs/>
          <w:kern w:val="32"/>
        </w:rPr>
        <w:t xml:space="preserve">lla collaborazione </w:t>
      </w:r>
      <w:r w:rsidRPr="00764102">
        <w:rPr>
          <w:bCs/>
          <w:kern w:val="32"/>
        </w:rPr>
        <w:t xml:space="preserve"> UI – UPT. </w:t>
      </w:r>
    </w:p>
    <w:p w:rsidR="0022255F" w:rsidRPr="00764102" w:rsidRDefault="0022255F" w:rsidP="00AC422E">
      <w:pPr>
        <w:spacing w:line="360" w:lineRule="auto"/>
        <w:jc w:val="both"/>
        <w:rPr>
          <w:bCs/>
          <w:kern w:val="32"/>
        </w:rPr>
      </w:pPr>
      <w:r w:rsidRPr="00764102">
        <w:rPr>
          <w:bCs/>
          <w:kern w:val="32"/>
        </w:rPr>
        <w:t xml:space="preserve">Durante l’ anno pedagogico a tutti i dipendenti e a disposizione la letteratura </w:t>
      </w:r>
    </w:p>
    <w:p w:rsidR="0022255F" w:rsidRPr="00764102" w:rsidRDefault="0022255F" w:rsidP="00230481">
      <w:pPr>
        <w:spacing w:line="360" w:lineRule="auto"/>
        <w:jc w:val="both"/>
        <w:rPr>
          <w:bCs/>
          <w:kern w:val="32"/>
        </w:rPr>
      </w:pPr>
      <w:r w:rsidRPr="00764102">
        <w:rPr>
          <w:bCs/>
          <w:kern w:val="32"/>
        </w:rPr>
        <w:t xml:space="preserve">professionale di cui disponiamo nell’ Istituzione e che aggiorniamo regolarmente </w:t>
      </w:r>
      <w:r w:rsidR="00230481">
        <w:rPr>
          <w:bCs/>
          <w:kern w:val="32"/>
        </w:rPr>
        <w:t>.</w:t>
      </w:r>
    </w:p>
    <w:p w:rsidR="004D39FB" w:rsidRPr="00764102" w:rsidRDefault="004D39FB" w:rsidP="00AC422E">
      <w:pPr>
        <w:spacing w:line="360" w:lineRule="auto"/>
        <w:jc w:val="both"/>
        <w:rPr>
          <w:bCs/>
          <w:kern w:val="32"/>
        </w:rPr>
      </w:pPr>
    </w:p>
    <w:p w:rsidR="0022255F" w:rsidRPr="00574F75" w:rsidRDefault="0022255F" w:rsidP="00AC422E">
      <w:pPr>
        <w:spacing w:line="360" w:lineRule="auto"/>
        <w:jc w:val="both"/>
        <w:rPr>
          <w:rFonts w:ascii="Aharoni" w:hAnsi="Aharoni" w:cs="Aharoni"/>
          <w:bCs/>
          <w:kern w:val="32"/>
        </w:rPr>
      </w:pPr>
      <w:r w:rsidRPr="00574F75">
        <w:rPr>
          <w:rFonts w:ascii="Aharoni" w:hAnsi="Aharoni" w:cs="Aharoni"/>
          <w:bCs/>
          <w:kern w:val="32"/>
        </w:rPr>
        <w:t xml:space="preserve">CURA E ASSISTENZA PER LO SVILUPPO FISICO E LA SALUTE DEI BAMBINI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Con lo scopo di mantenere le condizioni igienico-sanitarie agli stessi livelli degli </w:t>
      </w:r>
    </w:p>
    <w:p w:rsidR="0022255F" w:rsidRPr="00764102" w:rsidRDefault="0022255F" w:rsidP="00AC422E">
      <w:pPr>
        <w:spacing w:line="360" w:lineRule="auto"/>
        <w:jc w:val="both"/>
        <w:rPr>
          <w:bCs/>
          <w:kern w:val="32"/>
        </w:rPr>
      </w:pPr>
      <w:r w:rsidRPr="00764102">
        <w:rPr>
          <w:bCs/>
          <w:kern w:val="32"/>
        </w:rPr>
        <w:t xml:space="preserve">anni precedenti anche quest’ anno ci siamo impegnati di rispettare tutte le istruzioni e le </w:t>
      </w:r>
    </w:p>
    <w:p w:rsidR="0022255F" w:rsidRPr="00764102" w:rsidRDefault="0022255F" w:rsidP="00AC422E">
      <w:pPr>
        <w:spacing w:line="360" w:lineRule="auto"/>
        <w:jc w:val="both"/>
        <w:rPr>
          <w:bCs/>
          <w:kern w:val="32"/>
        </w:rPr>
      </w:pPr>
      <w:r w:rsidRPr="00764102">
        <w:rPr>
          <w:bCs/>
          <w:kern w:val="32"/>
        </w:rPr>
        <w:t xml:space="preserve">misure. Gli ambienti venivano lavati, puliti e arieggiati non solo dopo l’ orario di lavoro ma </w:t>
      </w:r>
    </w:p>
    <w:p w:rsidR="0022255F" w:rsidRPr="00764102" w:rsidRDefault="0022255F" w:rsidP="00AC422E">
      <w:pPr>
        <w:spacing w:line="360" w:lineRule="auto"/>
        <w:jc w:val="both"/>
        <w:rPr>
          <w:bCs/>
          <w:kern w:val="32"/>
        </w:rPr>
      </w:pPr>
      <w:r w:rsidRPr="00764102">
        <w:rPr>
          <w:bCs/>
          <w:kern w:val="32"/>
        </w:rPr>
        <w:t xml:space="preserve">anche durante tutta la giornata, soprattutto al rientro dei bambini dal giardino. Tutti </w:t>
      </w:r>
    </w:p>
    <w:p w:rsidR="0022255F" w:rsidRPr="00764102" w:rsidRDefault="0022255F" w:rsidP="00AC422E">
      <w:pPr>
        <w:spacing w:line="360" w:lineRule="auto"/>
        <w:jc w:val="both"/>
        <w:rPr>
          <w:bCs/>
          <w:kern w:val="32"/>
        </w:rPr>
      </w:pPr>
      <w:r w:rsidRPr="00764102">
        <w:rPr>
          <w:bCs/>
          <w:kern w:val="32"/>
        </w:rPr>
        <w:t xml:space="preserve">(educatrici, inservienti, segretaria e pedagogista) hanno tenuto conto particolarmente dell’ igiene delle stanze che hanno funzione polivalente. Particolare attenzione si e fatta nelle </w:t>
      </w:r>
    </w:p>
    <w:p w:rsidR="0022255F" w:rsidRPr="00764102" w:rsidRDefault="0022255F" w:rsidP="00AC422E">
      <w:pPr>
        <w:spacing w:line="360" w:lineRule="auto"/>
        <w:jc w:val="both"/>
        <w:rPr>
          <w:bCs/>
          <w:kern w:val="32"/>
        </w:rPr>
      </w:pPr>
      <w:r w:rsidRPr="00764102">
        <w:rPr>
          <w:bCs/>
          <w:kern w:val="32"/>
        </w:rPr>
        <w:t xml:space="preserve">pulizie degli altri ambienti, igiene della cucina, in lavanderia pulizia e divisione della </w:t>
      </w:r>
    </w:p>
    <w:p w:rsidR="0022255F" w:rsidRPr="00764102" w:rsidRDefault="0022255F" w:rsidP="00AC422E">
      <w:pPr>
        <w:spacing w:line="360" w:lineRule="auto"/>
        <w:jc w:val="both"/>
        <w:rPr>
          <w:bCs/>
          <w:kern w:val="32"/>
        </w:rPr>
      </w:pPr>
      <w:r w:rsidRPr="00764102">
        <w:rPr>
          <w:bCs/>
          <w:kern w:val="32"/>
        </w:rPr>
        <w:t xml:space="preserve">biancheria da letto .Anche gli uffici, i bagni per i bambini e per gli adulti venivano puliti e </w:t>
      </w:r>
    </w:p>
    <w:p w:rsidR="0022255F" w:rsidRPr="00764102" w:rsidRDefault="0022255F" w:rsidP="00AC422E">
      <w:pPr>
        <w:spacing w:line="360" w:lineRule="auto"/>
        <w:jc w:val="both"/>
        <w:rPr>
          <w:bCs/>
          <w:kern w:val="32"/>
        </w:rPr>
      </w:pPr>
      <w:r w:rsidRPr="00764102">
        <w:rPr>
          <w:bCs/>
          <w:kern w:val="32"/>
        </w:rPr>
        <w:t xml:space="preserve">disinfettati regolarmente. Sono state effettuate le visite sanitarie regolari di tutti i </w:t>
      </w:r>
    </w:p>
    <w:p w:rsidR="0022255F" w:rsidRPr="00764102" w:rsidRDefault="0022255F" w:rsidP="00AC422E">
      <w:pPr>
        <w:spacing w:line="360" w:lineRule="auto"/>
        <w:jc w:val="both"/>
        <w:rPr>
          <w:bCs/>
          <w:kern w:val="32"/>
        </w:rPr>
      </w:pPr>
      <w:r w:rsidRPr="00764102">
        <w:rPr>
          <w:bCs/>
          <w:kern w:val="32"/>
        </w:rPr>
        <w:t xml:space="preserve">dipendenti della scuola materna onde mantenere i livelli alti delle condizioni igieniche e </w:t>
      </w:r>
    </w:p>
    <w:p w:rsidR="0022255F" w:rsidRPr="00764102" w:rsidRDefault="0022255F" w:rsidP="00AC422E">
      <w:pPr>
        <w:spacing w:line="360" w:lineRule="auto"/>
        <w:jc w:val="both"/>
        <w:rPr>
          <w:bCs/>
          <w:kern w:val="32"/>
        </w:rPr>
      </w:pPr>
      <w:r w:rsidRPr="00764102">
        <w:rPr>
          <w:bCs/>
          <w:kern w:val="32"/>
        </w:rPr>
        <w:t xml:space="preserve">sanitarie.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I controlli igienico-sanitari sono stati effettuati quattro volte nella sede centrale e </w:t>
      </w:r>
    </w:p>
    <w:p w:rsidR="0022255F" w:rsidRPr="00764102" w:rsidRDefault="0022255F" w:rsidP="00AC422E">
      <w:pPr>
        <w:spacing w:line="360" w:lineRule="auto"/>
        <w:jc w:val="both"/>
        <w:rPr>
          <w:bCs/>
          <w:kern w:val="32"/>
        </w:rPr>
      </w:pPr>
      <w:r w:rsidRPr="00764102">
        <w:rPr>
          <w:bCs/>
          <w:kern w:val="32"/>
        </w:rPr>
        <w:t xml:space="preserve">altrettante nelle sezioni periferiche. Secondo le analisi dell’ Istituto per la salute pubblica </w:t>
      </w:r>
    </w:p>
    <w:p w:rsidR="0022255F" w:rsidRPr="00764102" w:rsidRDefault="0022255F" w:rsidP="00AC422E">
      <w:pPr>
        <w:spacing w:line="360" w:lineRule="auto"/>
        <w:jc w:val="both"/>
        <w:rPr>
          <w:bCs/>
          <w:kern w:val="32"/>
        </w:rPr>
      </w:pPr>
      <w:r w:rsidRPr="00764102">
        <w:rPr>
          <w:bCs/>
          <w:kern w:val="32"/>
        </w:rPr>
        <w:t xml:space="preserve">siamo molto soddisfatti dei risultati. Tutti i campioni sono risultati negativi.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I menu sono stati pianificati settimanalmente, particolare attenzione si e data alla </w:t>
      </w:r>
    </w:p>
    <w:p w:rsidR="0022255F" w:rsidRPr="00764102" w:rsidRDefault="0022255F" w:rsidP="00AC422E">
      <w:pPr>
        <w:spacing w:line="360" w:lineRule="auto"/>
        <w:jc w:val="both"/>
        <w:rPr>
          <w:bCs/>
          <w:kern w:val="32"/>
        </w:rPr>
      </w:pPr>
      <w:r w:rsidRPr="00764102">
        <w:rPr>
          <w:bCs/>
          <w:kern w:val="32"/>
        </w:rPr>
        <w:t xml:space="preserve">preparazione degli alimenti. Tutti i campioni sono risultati negativi, i pasti in regola ed i </w:t>
      </w:r>
    </w:p>
    <w:p w:rsidR="0022255F" w:rsidRPr="00764102" w:rsidRDefault="0022255F" w:rsidP="00AC422E">
      <w:pPr>
        <w:spacing w:line="360" w:lineRule="auto"/>
        <w:jc w:val="both"/>
        <w:rPr>
          <w:bCs/>
          <w:kern w:val="32"/>
        </w:rPr>
      </w:pPr>
      <w:r w:rsidRPr="00764102">
        <w:rPr>
          <w:bCs/>
          <w:kern w:val="32"/>
        </w:rPr>
        <w:t xml:space="preserve">menu variegati.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Oltre ai pasti regolari si e tenuto conto dei bisogni alimentari particolari dei bambini </w:t>
      </w:r>
    </w:p>
    <w:p w:rsidR="0022255F" w:rsidRPr="00764102" w:rsidRDefault="0022255F" w:rsidP="00AC422E">
      <w:pPr>
        <w:spacing w:line="360" w:lineRule="auto"/>
        <w:jc w:val="both"/>
        <w:rPr>
          <w:bCs/>
          <w:kern w:val="32"/>
        </w:rPr>
      </w:pPr>
      <w:r w:rsidRPr="00764102">
        <w:rPr>
          <w:bCs/>
          <w:kern w:val="32"/>
        </w:rPr>
        <w:t xml:space="preserve">che sono in aumento. </w:t>
      </w:r>
    </w:p>
    <w:p w:rsidR="0022255F" w:rsidRPr="00764102" w:rsidRDefault="0022255F" w:rsidP="00AC422E">
      <w:pPr>
        <w:spacing w:line="360" w:lineRule="auto"/>
        <w:jc w:val="both"/>
        <w:rPr>
          <w:bCs/>
          <w:kern w:val="32"/>
        </w:rPr>
      </w:pPr>
      <w:r w:rsidRPr="00764102">
        <w:rPr>
          <w:bCs/>
          <w:kern w:val="32"/>
        </w:rPr>
        <w:t xml:space="preserve">Abbiamo tenuto conto delle abitudini alimentari di tutti i bambini e dell’ importanza </w:t>
      </w:r>
    </w:p>
    <w:p w:rsidR="0022255F" w:rsidRPr="00764102" w:rsidRDefault="0022255F" w:rsidP="00133158">
      <w:pPr>
        <w:spacing w:line="360" w:lineRule="auto"/>
        <w:jc w:val="both"/>
        <w:rPr>
          <w:bCs/>
          <w:kern w:val="32"/>
        </w:rPr>
      </w:pPr>
      <w:r w:rsidRPr="00764102">
        <w:rPr>
          <w:bCs/>
          <w:kern w:val="32"/>
        </w:rPr>
        <w:t xml:space="preserve">del bere. </w:t>
      </w:r>
    </w:p>
    <w:p w:rsidR="0022255F" w:rsidRPr="00764102" w:rsidRDefault="0022255F" w:rsidP="00AC422E">
      <w:pPr>
        <w:spacing w:line="360" w:lineRule="auto"/>
        <w:jc w:val="both"/>
        <w:rPr>
          <w:bCs/>
          <w:kern w:val="32"/>
        </w:rPr>
      </w:pPr>
      <w:r w:rsidRPr="00764102">
        <w:rPr>
          <w:bCs/>
          <w:kern w:val="32"/>
        </w:rPr>
        <w:t xml:space="preserve">Diversi i casi di bambini con fabbisogni psicofisici particolari e ci siamo impegnati </w:t>
      </w:r>
    </w:p>
    <w:p w:rsidR="0022255F" w:rsidRPr="00764102" w:rsidRDefault="0022255F" w:rsidP="00AC422E">
      <w:pPr>
        <w:spacing w:line="360" w:lineRule="auto"/>
        <w:jc w:val="both"/>
        <w:rPr>
          <w:bCs/>
          <w:kern w:val="32"/>
        </w:rPr>
      </w:pPr>
      <w:r w:rsidRPr="00764102">
        <w:rPr>
          <w:bCs/>
          <w:kern w:val="32"/>
        </w:rPr>
        <w:t xml:space="preserve">con interventi terapeutici continuati a contattare le istituzioni competenti. Sono state </w:t>
      </w:r>
    </w:p>
    <w:p w:rsidR="0022255F" w:rsidRPr="00764102" w:rsidRDefault="0022255F" w:rsidP="00AC422E">
      <w:pPr>
        <w:spacing w:line="360" w:lineRule="auto"/>
        <w:jc w:val="both"/>
        <w:rPr>
          <w:bCs/>
          <w:kern w:val="32"/>
        </w:rPr>
      </w:pPr>
      <w:r w:rsidRPr="00764102">
        <w:rPr>
          <w:bCs/>
          <w:kern w:val="32"/>
        </w:rPr>
        <w:t xml:space="preserve">realizzate diverse consultazioni tra educatrici-pedagogista-medici-centri specializzati ed </w:t>
      </w:r>
    </w:p>
    <w:p w:rsidR="0022255F" w:rsidRPr="00764102" w:rsidRDefault="0022255F" w:rsidP="00AC422E">
      <w:pPr>
        <w:spacing w:line="360" w:lineRule="auto"/>
        <w:jc w:val="both"/>
        <w:rPr>
          <w:bCs/>
          <w:kern w:val="32"/>
        </w:rPr>
      </w:pPr>
      <w:r w:rsidRPr="00764102">
        <w:rPr>
          <w:bCs/>
          <w:kern w:val="32"/>
        </w:rPr>
        <w:t>istituzioni. Lavorando con i bambini le educatrici hanno sfruttato al massimo la possibili</w:t>
      </w:r>
      <w:r w:rsidR="00133158">
        <w:rPr>
          <w:bCs/>
          <w:kern w:val="32"/>
        </w:rPr>
        <w:t>t</w:t>
      </w:r>
      <w:r w:rsidRPr="00764102">
        <w:rPr>
          <w:bCs/>
          <w:kern w:val="32"/>
        </w:rPr>
        <w:t>a</w:t>
      </w:r>
      <w:r w:rsidR="00133158">
        <w:rPr>
          <w:bCs/>
          <w:kern w:val="32"/>
        </w:rPr>
        <w:t>`</w:t>
      </w:r>
      <w:r w:rsidRPr="00764102">
        <w:rPr>
          <w:bCs/>
          <w:kern w:val="32"/>
        </w:rPr>
        <w:t xml:space="preserve"> di </w:t>
      </w:r>
    </w:p>
    <w:p w:rsidR="0022255F" w:rsidRPr="00764102" w:rsidRDefault="0022255F" w:rsidP="00AC422E">
      <w:pPr>
        <w:spacing w:line="360" w:lineRule="auto"/>
        <w:jc w:val="both"/>
        <w:rPr>
          <w:bCs/>
          <w:kern w:val="32"/>
        </w:rPr>
      </w:pPr>
      <w:r w:rsidRPr="00764102">
        <w:rPr>
          <w:bCs/>
          <w:kern w:val="32"/>
        </w:rPr>
        <w:t xml:space="preserve">trascorrere il tempo all’ </w:t>
      </w:r>
      <w:r w:rsidR="00133158">
        <w:rPr>
          <w:bCs/>
          <w:kern w:val="32"/>
        </w:rPr>
        <w:t>aria aperta e sono state attente</w:t>
      </w:r>
      <w:r w:rsidRPr="00764102">
        <w:rPr>
          <w:bCs/>
          <w:kern w:val="32"/>
        </w:rPr>
        <w:t xml:space="preserve"> nell’ intercalare corettamente le </w:t>
      </w:r>
    </w:p>
    <w:p w:rsidR="0022255F" w:rsidRPr="00764102" w:rsidRDefault="0022255F" w:rsidP="00AC422E">
      <w:pPr>
        <w:spacing w:line="360" w:lineRule="auto"/>
        <w:jc w:val="both"/>
        <w:rPr>
          <w:bCs/>
          <w:kern w:val="32"/>
        </w:rPr>
      </w:pPr>
      <w:r w:rsidRPr="00764102">
        <w:rPr>
          <w:bCs/>
          <w:kern w:val="32"/>
        </w:rPr>
        <w:t>attivita</w:t>
      </w:r>
      <w:r w:rsidR="00133158">
        <w:rPr>
          <w:bCs/>
          <w:kern w:val="32"/>
        </w:rPr>
        <w:t>`</w:t>
      </w:r>
      <w:r w:rsidRPr="00764102">
        <w:rPr>
          <w:bCs/>
          <w:kern w:val="32"/>
        </w:rPr>
        <w:t xml:space="preserve">..Per quanto riguarda l’ applicazione del Programma di prevenzione, sicurezza e </w:t>
      </w:r>
    </w:p>
    <w:p w:rsidR="0022255F" w:rsidRPr="00764102" w:rsidRDefault="0022255F" w:rsidP="00AC422E">
      <w:pPr>
        <w:spacing w:line="360" w:lineRule="auto"/>
        <w:jc w:val="both"/>
        <w:rPr>
          <w:bCs/>
          <w:kern w:val="32"/>
        </w:rPr>
      </w:pPr>
      <w:r w:rsidRPr="00764102">
        <w:rPr>
          <w:bCs/>
          <w:kern w:val="32"/>
        </w:rPr>
        <w:t xml:space="preserve">salvaguardia dei bambini ed i protocolli di comportamento spesso abbiamo incontrato </w:t>
      </w:r>
    </w:p>
    <w:p w:rsidR="0022255F" w:rsidRPr="00764102" w:rsidRDefault="0022255F" w:rsidP="00AC422E">
      <w:pPr>
        <w:spacing w:line="360" w:lineRule="auto"/>
        <w:jc w:val="both"/>
        <w:rPr>
          <w:bCs/>
          <w:kern w:val="32"/>
        </w:rPr>
      </w:pPr>
      <w:r w:rsidRPr="00764102">
        <w:rPr>
          <w:bCs/>
          <w:kern w:val="32"/>
        </w:rPr>
        <w:t>difficolta</w:t>
      </w:r>
      <w:r w:rsidR="00133158">
        <w:rPr>
          <w:bCs/>
          <w:kern w:val="32"/>
        </w:rPr>
        <w:t>`</w:t>
      </w:r>
      <w:r w:rsidRPr="00764102">
        <w:rPr>
          <w:bCs/>
          <w:kern w:val="32"/>
        </w:rPr>
        <w:t xml:space="preserve"> proprio nelle situazioni legate alla salute dei bambini. Per vari motivi i genitori </w:t>
      </w:r>
    </w:p>
    <w:p w:rsidR="0022255F" w:rsidRPr="00764102" w:rsidRDefault="0022255F" w:rsidP="00AC422E">
      <w:pPr>
        <w:spacing w:line="360" w:lineRule="auto"/>
        <w:jc w:val="both"/>
        <w:rPr>
          <w:bCs/>
          <w:kern w:val="32"/>
        </w:rPr>
      </w:pPr>
      <w:r w:rsidRPr="00764102">
        <w:rPr>
          <w:bCs/>
          <w:kern w:val="32"/>
        </w:rPr>
        <w:t>hanno spesso accompagnato alla scuola materna i bambini ammalati</w:t>
      </w:r>
      <w:r w:rsidR="00603FE1">
        <w:rPr>
          <w:bCs/>
          <w:kern w:val="32"/>
        </w:rPr>
        <w:t xml:space="preserve"> al che l`infermira ha sempre reagito.</w:t>
      </w:r>
    </w:p>
    <w:p w:rsidR="00415961" w:rsidRDefault="00415961" w:rsidP="00603FE1">
      <w:pPr>
        <w:spacing w:line="360" w:lineRule="auto"/>
        <w:jc w:val="both"/>
        <w:rPr>
          <w:rFonts w:ascii="Aharoni" w:hAnsi="Aharoni" w:cs="Aharoni"/>
          <w:bCs/>
          <w:kern w:val="32"/>
        </w:rPr>
      </w:pPr>
    </w:p>
    <w:p w:rsidR="00415961" w:rsidRDefault="00415961" w:rsidP="00603FE1">
      <w:pPr>
        <w:spacing w:line="360" w:lineRule="auto"/>
        <w:jc w:val="both"/>
        <w:rPr>
          <w:rFonts w:ascii="Aharoni" w:hAnsi="Aharoni" w:cs="Aharoni"/>
          <w:bCs/>
          <w:kern w:val="32"/>
        </w:rPr>
      </w:pPr>
    </w:p>
    <w:p w:rsidR="00415961" w:rsidRDefault="00415961" w:rsidP="00603FE1">
      <w:pPr>
        <w:spacing w:line="360" w:lineRule="auto"/>
        <w:jc w:val="both"/>
        <w:rPr>
          <w:rFonts w:ascii="Aharoni" w:hAnsi="Aharoni" w:cs="Aharoni"/>
          <w:bCs/>
          <w:kern w:val="32"/>
        </w:rPr>
      </w:pPr>
    </w:p>
    <w:p w:rsidR="00603FE1" w:rsidRPr="00603FE1" w:rsidRDefault="00603FE1" w:rsidP="00603FE1">
      <w:pPr>
        <w:spacing w:line="360" w:lineRule="auto"/>
        <w:jc w:val="both"/>
        <w:rPr>
          <w:rFonts w:ascii="Aharoni" w:hAnsi="Aharoni" w:cs="Aharoni"/>
          <w:bCs/>
          <w:kern w:val="32"/>
        </w:rPr>
      </w:pPr>
      <w:r w:rsidRPr="00603FE1">
        <w:rPr>
          <w:rFonts w:ascii="Aharoni" w:hAnsi="Aharoni" w:cs="Aharoni"/>
          <w:bCs/>
          <w:kern w:val="32"/>
        </w:rPr>
        <w:t xml:space="preserve">COMPITI IMPORTANTI PER LA COLLABORATRICE PROFESSIONALE – PEDAGOGISTA </w:t>
      </w:r>
    </w:p>
    <w:p w:rsidR="00415961" w:rsidRDefault="00230481" w:rsidP="00AC422E">
      <w:pPr>
        <w:spacing w:line="360" w:lineRule="auto"/>
        <w:jc w:val="both"/>
        <w:rPr>
          <w:bCs/>
          <w:kern w:val="32"/>
        </w:rPr>
      </w:pPr>
      <w:r>
        <w:rPr>
          <w:bCs/>
          <w:kern w:val="32"/>
        </w:rPr>
        <w:t>Nel mese di dicembre 2018</w:t>
      </w:r>
      <w:r w:rsidR="00603FE1">
        <w:rPr>
          <w:bCs/>
          <w:kern w:val="32"/>
        </w:rPr>
        <w:t xml:space="preserve">, </w:t>
      </w:r>
      <w:r>
        <w:rPr>
          <w:bCs/>
          <w:kern w:val="32"/>
        </w:rPr>
        <w:t>e`rientrata dal permesso maternita`</w:t>
      </w:r>
      <w:r w:rsidR="00603FE1">
        <w:rPr>
          <w:bCs/>
          <w:kern w:val="32"/>
        </w:rPr>
        <w:t xml:space="preserve"> la pedagogista Martina Miletić Stojković </w:t>
      </w:r>
      <w:r>
        <w:rPr>
          <w:bCs/>
          <w:kern w:val="32"/>
        </w:rPr>
        <w:t xml:space="preserve">. </w:t>
      </w:r>
      <w:r w:rsidR="00603FE1">
        <w:rPr>
          <w:bCs/>
          <w:kern w:val="32"/>
        </w:rPr>
        <w:t xml:space="preserve">Tutti i compiti e oneri che fanno parte del lavoro sono stati portati a termine. La pianificazione era in base alle regole ministeriali. La collaborazione con le educatrici e`molto buona. Dalle relazioni delle educatrici traspare un ottima intesa e un supporto in ambi i sensi. </w:t>
      </w:r>
      <w:r w:rsidR="00DA3731">
        <w:rPr>
          <w:bCs/>
          <w:kern w:val="32"/>
        </w:rPr>
        <w:t>Per quanto riguarda le attivita`, la pedagogista e`presente e attiva nella vita delle sezioni e segue ccuratamante le attivita`ma anche i bosgoni delle eudcatrici. E`presente alle attivita`con e  per i genitori nonche`presente ai colloquii individuali che organizzano le educatrici o lei individualmente. Durante le iscrizioni comunali alle scuole dell`infanzia e`stata incaricata per l</w:t>
      </w:r>
      <w:r>
        <w:rPr>
          <w:bCs/>
          <w:kern w:val="32"/>
        </w:rPr>
        <w:t>a nostra scuola dell`infanzia come membro della commissione.</w:t>
      </w:r>
      <w:r w:rsidR="00DA3731">
        <w:rPr>
          <w:bCs/>
          <w:kern w:val="32"/>
        </w:rPr>
        <w:t xml:space="preserve"> </w:t>
      </w:r>
    </w:p>
    <w:p w:rsidR="00230481" w:rsidRPr="00230481" w:rsidRDefault="00230481" w:rsidP="00AC422E">
      <w:pPr>
        <w:spacing w:line="360" w:lineRule="auto"/>
        <w:jc w:val="both"/>
        <w:rPr>
          <w:rFonts w:ascii="Aharoni" w:hAnsi="Aharoni" w:cs="Aharoni"/>
          <w:bCs/>
          <w:i/>
          <w:kern w:val="32"/>
        </w:rPr>
      </w:pPr>
      <w:r w:rsidRPr="00230481">
        <w:rPr>
          <w:bCs/>
          <w:i/>
          <w:kern w:val="32"/>
        </w:rPr>
        <w:t xml:space="preserve">( nell`archivio della SI – relazione sul lavoro svolto 2018/19 ) </w:t>
      </w:r>
    </w:p>
    <w:p w:rsidR="0022255F" w:rsidRPr="0008320D" w:rsidRDefault="0022255F" w:rsidP="00AC422E">
      <w:pPr>
        <w:spacing w:line="360" w:lineRule="auto"/>
        <w:jc w:val="both"/>
        <w:rPr>
          <w:rFonts w:ascii="Aharoni" w:hAnsi="Aharoni" w:cs="Aharoni"/>
          <w:bCs/>
          <w:kern w:val="32"/>
        </w:rPr>
      </w:pPr>
      <w:r w:rsidRPr="0008320D">
        <w:rPr>
          <w:rFonts w:ascii="Aharoni" w:hAnsi="Aharoni" w:cs="Aharoni"/>
          <w:bCs/>
          <w:kern w:val="32"/>
        </w:rPr>
        <w:t>COMPITI IMPORTANTI PER LA COORDINATRICE SANITARIA – INFERMIERA SPECIALIZZATA</w:t>
      </w:r>
    </w:p>
    <w:p w:rsidR="00133158" w:rsidRPr="00764102" w:rsidRDefault="00133158" w:rsidP="00133158">
      <w:pPr>
        <w:spacing w:line="360" w:lineRule="auto"/>
        <w:jc w:val="both"/>
        <w:rPr>
          <w:bCs/>
          <w:kern w:val="32"/>
        </w:rPr>
      </w:pPr>
      <w:r w:rsidRPr="00764102">
        <w:rPr>
          <w:bCs/>
          <w:kern w:val="32"/>
        </w:rPr>
        <w:t xml:space="preserve">Le misure di assistenza sanitaria per i bambini nella scuola dell`infanzia sono state condotte </w:t>
      </w:r>
    </w:p>
    <w:p w:rsidR="00133158" w:rsidRPr="00764102" w:rsidRDefault="0008320D" w:rsidP="00133158">
      <w:pPr>
        <w:spacing w:line="360" w:lineRule="auto"/>
        <w:jc w:val="both"/>
        <w:rPr>
          <w:bCs/>
          <w:kern w:val="32"/>
        </w:rPr>
      </w:pPr>
      <w:r>
        <w:rPr>
          <w:bCs/>
          <w:kern w:val="32"/>
        </w:rPr>
        <w:t xml:space="preserve">attraverso : </w:t>
      </w:r>
    </w:p>
    <w:p w:rsidR="00133158" w:rsidRPr="00415961" w:rsidRDefault="00133158" w:rsidP="00133158">
      <w:pPr>
        <w:spacing w:line="360" w:lineRule="auto"/>
        <w:jc w:val="both"/>
        <w:rPr>
          <w:bCs/>
          <w:kern w:val="32"/>
          <w:sz w:val="20"/>
          <w:szCs w:val="20"/>
        </w:rPr>
      </w:pPr>
      <w:r w:rsidRPr="00415961">
        <w:rPr>
          <w:bCs/>
          <w:kern w:val="32"/>
          <w:sz w:val="20"/>
          <w:szCs w:val="20"/>
        </w:rPr>
        <w:t xml:space="preserve">1. L`IDENTIFICAZIONE ED IL CONTROLLO DI STATO DI SALUTE DEI BAMBINI </w:t>
      </w:r>
    </w:p>
    <w:p w:rsidR="00133158" w:rsidRPr="00415961" w:rsidRDefault="00133158" w:rsidP="00133158">
      <w:pPr>
        <w:spacing w:line="360" w:lineRule="auto"/>
        <w:jc w:val="both"/>
        <w:rPr>
          <w:bCs/>
          <w:kern w:val="32"/>
          <w:sz w:val="20"/>
          <w:szCs w:val="20"/>
        </w:rPr>
      </w:pPr>
      <w:r w:rsidRPr="00415961">
        <w:rPr>
          <w:bCs/>
          <w:kern w:val="32"/>
          <w:sz w:val="20"/>
          <w:szCs w:val="20"/>
        </w:rPr>
        <w:t xml:space="preserve">2. LA PROTEZIONE E LA PREVENZIONE DI SALUTE DEI BAMBINI </w:t>
      </w:r>
    </w:p>
    <w:p w:rsidR="00133158" w:rsidRPr="00415961" w:rsidRDefault="00133158" w:rsidP="00133158">
      <w:pPr>
        <w:spacing w:line="360" w:lineRule="auto"/>
        <w:jc w:val="both"/>
        <w:rPr>
          <w:bCs/>
          <w:kern w:val="32"/>
          <w:sz w:val="20"/>
          <w:szCs w:val="20"/>
        </w:rPr>
      </w:pPr>
      <w:r w:rsidRPr="00415961">
        <w:rPr>
          <w:bCs/>
          <w:kern w:val="32"/>
          <w:sz w:val="20"/>
          <w:szCs w:val="20"/>
        </w:rPr>
        <w:t xml:space="preserve">3. L`EDUCAZIONE SANITARIA DEI BAMBINI </w:t>
      </w:r>
    </w:p>
    <w:p w:rsidR="00133158" w:rsidRPr="00415961" w:rsidRDefault="00133158" w:rsidP="00133158">
      <w:pPr>
        <w:spacing w:line="360" w:lineRule="auto"/>
        <w:jc w:val="both"/>
        <w:rPr>
          <w:bCs/>
          <w:kern w:val="32"/>
          <w:sz w:val="20"/>
          <w:szCs w:val="20"/>
        </w:rPr>
      </w:pPr>
      <w:r w:rsidRPr="00415961">
        <w:rPr>
          <w:bCs/>
          <w:kern w:val="32"/>
          <w:sz w:val="20"/>
          <w:szCs w:val="20"/>
        </w:rPr>
        <w:t xml:space="preserve">4. IL MONITORAGGIO DELLA CRESCITA E LO SVILUPPO DEI BAMBINI </w:t>
      </w:r>
    </w:p>
    <w:p w:rsidR="00133158" w:rsidRPr="00415961" w:rsidRDefault="00133158" w:rsidP="00133158">
      <w:pPr>
        <w:spacing w:line="360" w:lineRule="auto"/>
        <w:jc w:val="both"/>
        <w:rPr>
          <w:bCs/>
          <w:kern w:val="32"/>
          <w:sz w:val="20"/>
          <w:szCs w:val="20"/>
        </w:rPr>
      </w:pPr>
      <w:r w:rsidRPr="00415961">
        <w:rPr>
          <w:bCs/>
          <w:kern w:val="32"/>
          <w:sz w:val="20"/>
          <w:szCs w:val="20"/>
        </w:rPr>
        <w:t xml:space="preserve">5. L` ALIMENTAZIONE DEI BAMBINI NELLA SCUOLA DELL`INFANZIA </w:t>
      </w:r>
    </w:p>
    <w:p w:rsidR="00133158" w:rsidRPr="00415961" w:rsidRDefault="00133158" w:rsidP="00133158">
      <w:pPr>
        <w:spacing w:line="360" w:lineRule="auto"/>
        <w:jc w:val="both"/>
        <w:rPr>
          <w:bCs/>
          <w:kern w:val="32"/>
          <w:sz w:val="20"/>
          <w:szCs w:val="20"/>
        </w:rPr>
      </w:pPr>
      <w:r w:rsidRPr="00415961">
        <w:rPr>
          <w:bCs/>
          <w:kern w:val="32"/>
          <w:sz w:val="20"/>
          <w:szCs w:val="20"/>
        </w:rPr>
        <w:t xml:space="preserve">6. LE MISURE PER L` IGENE ALLA SCUOLA DELL`INFANZIA </w:t>
      </w:r>
    </w:p>
    <w:p w:rsidR="00133158" w:rsidRPr="00415961" w:rsidRDefault="00133158" w:rsidP="00133158">
      <w:pPr>
        <w:spacing w:line="360" w:lineRule="auto"/>
        <w:jc w:val="both"/>
        <w:rPr>
          <w:bCs/>
          <w:kern w:val="32"/>
          <w:sz w:val="20"/>
          <w:szCs w:val="20"/>
        </w:rPr>
      </w:pPr>
      <w:r w:rsidRPr="00415961">
        <w:rPr>
          <w:bCs/>
          <w:kern w:val="32"/>
          <w:sz w:val="20"/>
          <w:szCs w:val="20"/>
        </w:rPr>
        <w:t xml:space="preserve">7. GLI INFORTUNI </w:t>
      </w:r>
    </w:p>
    <w:p w:rsidR="00133158" w:rsidRPr="00764102" w:rsidRDefault="00133158" w:rsidP="00133158">
      <w:pPr>
        <w:spacing w:line="360" w:lineRule="auto"/>
        <w:jc w:val="both"/>
        <w:rPr>
          <w:bCs/>
          <w:kern w:val="32"/>
        </w:rPr>
      </w:pPr>
      <w:r w:rsidRPr="00764102">
        <w:rPr>
          <w:bCs/>
          <w:kern w:val="32"/>
        </w:rPr>
        <w:t xml:space="preserve">L`infermiera specializzata ha svolto tutti i compiti predefiniti cercando di affrontare tutti i </w:t>
      </w:r>
    </w:p>
    <w:p w:rsidR="00133158" w:rsidRPr="00764102" w:rsidRDefault="00133158" w:rsidP="00133158">
      <w:pPr>
        <w:spacing w:line="360" w:lineRule="auto"/>
        <w:jc w:val="both"/>
        <w:rPr>
          <w:bCs/>
          <w:kern w:val="32"/>
        </w:rPr>
      </w:pPr>
      <w:r w:rsidRPr="00764102">
        <w:rPr>
          <w:bCs/>
          <w:kern w:val="32"/>
        </w:rPr>
        <w:t xml:space="preserve">segmenti della sua mansione descrtiita dal Regolamento sui posti di lavoro e mansioni </w:t>
      </w:r>
    </w:p>
    <w:p w:rsidR="00133158" w:rsidRPr="00764102" w:rsidRDefault="00133158" w:rsidP="00133158">
      <w:pPr>
        <w:spacing w:line="360" w:lineRule="auto"/>
        <w:jc w:val="both"/>
        <w:rPr>
          <w:bCs/>
          <w:kern w:val="32"/>
        </w:rPr>
      </w:pPr>
      <w:r w:rsidRPr="00764102">
        <w:rPr>
          <w:bCs/>
          <w:kern w:val="32"/>
        </w:rPr>
        <w:t xml:space="preserve">nonche` il Piano e programma. </w:t>
      </w:r>
      <w:r w:rsidR="00230481">
        <w:rPr>
          <w:bCs/>
          <w:kern w:val="32"/>
        </w:rPr>
        <w:t xml:space="preserve">E`stata assemnte per motivi di salute per qualche mese. </w:t>
      </w:r>
    </w:p>
    <w:p w:rsidR="00133158" w:rsidRPr="00764102" w:rsidRDefault="00230481" w:rsidP="00133158">
      <w:pPr>
        <w:spacing w:line="360" w:lineRule="auto"/>
        <w:jc w:val="both"/>
        <w:rPr>
          <w:bCs/>
          <w:kern w:val="32"/>
        </w:rPr>
      </w:pPr>
      <w:r>
        <w:rPr>
          <w:bCs/>
          <w:kern w:val="32"/>
        </w:rPr>
        <w:t>Al rientro, s</w:t>
      </w:r>
      <w:r w:rsidR="00133158" w:rsidRPr="00764102">
        <w:rPr>
          <w:bCs/>
          <w:kern w:val="32"/>
        </w:rPr>
        <w:t xml:space="preserve">i e`impegnata soprattutto per quanto riguarda l`igiene e le norme igienico sanitarie ed alimentari seguendo tutto il processo per intero. Una grande importanza e`stata data al </w:t>
      </w:r>
    </w:p>
    <w:p w:rsidR="00133158" w:rsidRPr="00764102" w:rsidRDefault="00133158" w:rsidP="00133158">
      <w:pPr>
        <w:spacing w:line="360" w:lineRule="auto"/>
        <w:jc w:val="both"/>
        <w:rPr>
          <w:bCs/>
          <w:kern w:val="32"/>
        </w:rPr>
      </w:pPr>
      <w:r w:rsidRPr="00764102">
        <w:rPr>
          <w:bCs/>
          <w:kern w:val="32"/>
        </w:rPr>
        <w:t xml:space="preserve">controllo delle infezioni e nell`informazione richiesta al genitore di comunicare la ragione </w:t>
      </w:r>
    </w:p>
    <w:p w:rsidR="00133158" w:rsidRPr="00764102" w:rsidRDefault="00133158" w:rsidP="00133158">
      <w:pPr>
        <w:spacing w:line="360" w:lineRule="auto"/>
        <w:jc w:val="both"/>
        <w:rPr>
          <w:bCs/>
          <w:kern w:val="32"/>
        </w:rPr>
      </w:pPr>
      <w:r w:rsidRPr="00764102">
        <w:rPr>
          <w:bCs/>
          <w:kern w:val="32"/>
        </w:rPr>
        <w:t xml:space="preserve">dell`assenza. In tutte le sezioni ha proposto attivita`con e per i bambini ( Igiene dei denti, </w:t>
      </w:r>
    </w:p>
    <w:p w:rsidR="00133158" w:rsidRPr="00764102" w:rsidRDefault="00133158" w:rsidP="00133158">
      <w:pPr>
        <w:spacing w:line="360" w:lineRule="auto"/>
        <w:jc w:val="both"/>
        <w:rPr>
          <w:bCs/>
          <w:kern w:val="32"/>
        </w:rPr>
      </w:pPr>
      <w:r w:rsidRPr="00764102">
        <w:rPr>
          <w:bCs/>
          <w:kern w:val="32"/>
        </w:rPr>
        <w:t xml:space="preserve">Giochi ed esercizi per i piedi…). Ha seguito molto i piu`piccini del nido ed ha avuto </w:t>
      </w:r>
    </w:p>
    <w:p w:rsidR="00133158" w:rsidRDefault="00133158" w:rsidP="00133158">
      <w:pPr>
        <w:spacing w:line="360" w:lineRule="auto"/>
        <w:jc w:val="both"/>
        <w:rPr>
          <w:bCs/>
          <w:kern w:val="32"/>
        </w:rPr>
      </w:pPr>
      <w:r w:rsidRPr="00764102">
        <w:rPr>
          <w:bCs/>
          <w:kern w:val="32"/>
        </w:rPr>
        <w:t>l`occ</w:t>
      </w:r>
      <w:r>
        <w:rPr>
          <w:bCs/>
          <w:kern w:val="32"/>
        </w:rPr>
        <w:t>asione di collaborare con le educatrici e col personale tecnico ed ausiliario.</w:t>
      </w:r>
    </w:p>
    <w:p w:rsidR="00133158" w:rsidRPr="00764102" w:rsidRDefault="00133158" w:rsidP="00133158">
      <w:pPr>
        <w:spacing w:line="360" w:lineRule="auto"/>
        <w:jc w:val="both"/>
        <w:rPr>
          <w:bCs/>
          <w:kern w:val="32"/>
        </w:rPr>
      </w:pPr>
      <w:r>
        <w:rPr>
          <w:bCs/>
          <w:kern w:val="32"/>
        </w:rPr>
        <w:t>L`infermiera ha svolto incontri con i genitori / riunioni dove ha avvicinato ai genitori temi sulla salute, sull`igiene e sull`importanza segli stessi nella vita comunitaria della scuola dell`infanzia.</w:t>
      </w:r>
      <w:r w:rsidRPr="00764102">
        <w:rPr>
          <w:bCs/>
          <w:kern w:val="32"/>
        </w:rPr>
        <w:t xml:space="preserve"> </w:t>
      </w:r>
    </w:p>
    <w:p w:rsidR="00133158" w:rsidRPr="00764102" w:rsidRDefault="00133158" w:rsidP="00133158">
      <w:pPr>
        <w:spacing w:line="360" w:lineRule="auto"/>
        <w:jc w:val="both"/>
        <w:rPr>
          <w:bCs/>
          <w:kern w:val="32"/>
        </w:rPr>
      </w:pP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w:t>
      </w:r>
    </w:p>
    <w:p w:rsidR="0022255F" w:rsidRPr="00764102" w:rsidRDefault="0022255F" w:rsidP="00AC422E">
      <w:pPr>
        <w:spacing w:line="360" w:lineRule="auto"/>
        <w:jc w:val="both"/>
        <w:rPr>
          <w:bCs/>
          <w:kern w:val="32"/>
        </w:rPr>
      </w:pPr>
    </w:p>
    <w:p w:rsidR="0008320D" w:rsidRDefault="0008320D" w:rsidP="00AC422E">
      <w:pPr>
        <w:spacing w:line="360" w:lineRule="auto"/>
        <w:jc w:val="both"/>
        <w:rPr>
          <w:rFonts w:ascii="Aharoni" w:hAnsi="Aharoni" w:cs="Aharoni"/>
          <w:bCs/>
          <w:kern w:val="32"/>
        </w:rPr>
      </w:pPr>
    </w:p>
    <w:p w:rsidR="0008320D" w:rsidRDefault="0008320D" w:rsidP="00AC422E">
      <w:pPr>
        <w:spacing w:line="360" w:lineRule="auto"/>
        <w:jc w:val="both"/>
        <w:rPr>
          <w:rFonts w:ascii="Aharoni" w:hAnsi="Aharoni" w:cs="Aharoni"/>
          <w:bCs/>
          <w:kern w:val="32"/>
        </w:rPr>
      </w:pPr>
    </w:p>
    <w:p w:rsidR="0008320D" w:rsidRDefault="0008320D" w:rsidP="00AC422E">
      <w:pPr>
        <w:spacing w:line="360" w:lineRule="auto"/>
        <w:jc w:val="both"/>
        <w:rPr>
          <w:rFonts w:ascii="Aharoni" w:hAnsi="Aharoni" w:cs="Aharoni"/>
          <w:bCs/>
          <w:kern w:val="32"/>
        </w:rPr>
      </w:pPr>
    </w:p>
    <w:p w:rsidR="00415961" w:rsidRDefault="00415961">
      <w:pPr>
        <w:rPr>
          <w:rFonts w:ascii="Aharoni" w:hAnsi="Aharoni" w:cs="Aharoni"/>
          <w:bCs/>
          <w:kern w:val="32"/>
        </w:rPr>
      </w:pPr>
    </w:p>
    <w:p w:rsidR="0008320D" w:rsidRDefault="0008320D" w:rsidP="00AC422E">
      <w:pPr>
        <w:spacing w:line="360" w:lineRule="auto"/>
        <w:jc w:val="both"/>
        <w:rPr>
          <w:rFonts w:ascii="Aharoni" w:hAnsi="Aharoni" w:cs="Aharoni"/>
          <w:bCs/>
          <w:kern w:val="32"/>
        </w:rPr>
      </w:pPr>
    </w:p>
    <w:p w:rsidR="0008320D" w:rsidRDefault="0008320D" w:rsidP="00AC422E">
      <w:pPr>
        <w:spacing w:line="360" w:lineRule="auto"/>
        <w:jc w:val="both"/>
        <w:rPr>
          <w:rFonts w:ascii="Aharoni" w:hAnsi="Aharoni" w:cs="Aharoni"/>
          <w:bCs/>
          <w:kern w:val="32"/>
        </w:rPr>
      </w:pPr>
    </w:p>
    <w:p w:rsidR="007C36EE" w:rsidRDefault="007C36EE" w:rsidP="00AC422E">
      <w:pPr>
        <w:spacing w:line="360" w:lineRule="auto"/>
        <w:jc w:val="both"/>
        <w:rPr>
          <w:rFonts w:ascii="Aharoni" w:hAnsi="Aharoni" w:cs="Aharoni"/>
          <w:bCs/>
          <w:kern w:val="32"/>
        </w:rPr>
      </w:pPr>
    </w:p>
    <w:p w:rsidR="007C36EE" w:rsidRDefault="007C36EE" w:rsidP="00AC422E">
      <w:pPr>
        <w:spacing w:line="360" w:lineRule="auto"/>
        <w:jc w:val="both"/>
        <w:rPr>
          <w:rFonts w:ascii="Aharoni" w:hAnsi="Aharoni" w:cs="Aharoni"/>
          <w:bCs/>
          <w:kern w:val="32"/>
        </w:rPr>
      </w:pPr>
    </w:p>
    <w:p w:rsidR="007C36EE" w:rsidRDefault="007C36EE" w:rsidP="00AC422E">
      <w:pPr>
        <w:spacing w:line="360" w:lineRule="auto"/>
        <w:jc w:val="both"/>
        <w:rPr>
          <w:rFonts w:ascii="Aharoni" w:hAnsi="Aharoni" w:cs="Aharoni"/>
          <w:bCs/>
          <w:kern w:val="32"/>
        </w:rPr>
      </w:pPr>
    </w:p>
    <w:p w:rsidR="007C36EE" w:rsidRDefault="007C36EE" w:rsidP="00AC422E">
      <w:pPr>
        <w:spacing w:line="360" w:lineRule="auto"/>
        <w:jc w:val="both"/>
        <w:rPr>
          <w:rFonts w:ascii="Aharoni" w:hAnsi="Aharoni" w:cs="Aharoni"/>
          <w:bCs/>
          <w:kern w:val="32"/>
        </w:rPr>
      </w:pPr>
    </w:p>
    <w:p w:rsidR="00230481" w:rsidRDefault="00230481" w:rsidP="00AC422E">
      <w:pPr>
        <w:spacing w:line="360" w:lineRule="auto"/>
        <w:jc w:val="both"/>
        <w:rPr>
          <w:rFonts w:ascii="Aharoni" w:hAnsi="Aharoni" w:cs="Aharoni"/>
          <w:bCs/>
          <w:kern w:val="32"/>
        </w:rPr>
      </w:pPr>
    </w:p>
    <w:p w:rsidR="00230481" w:rsidRDefault="00230481" w:rsidP="00AC422E">
      <w:pPr>
        <w:spacing w:line="360" w:lineRule="auto"/>
        <w:jc w:val="both"/>
        <w:rPr>
          <w:rFonts w:ascii="Aharoni" w:hAnsi="Aharoni" w:cs="Aharoni"/>
          <w:bCs/>
          <w:kern w:val="32"/>
        </w:rPr>
      </w:pPr>
    </w:p>
    <w:p w:rsidR="00230481" w:rsidRDefault="00230481" w:rsidP="00AC422E">
      <w:pPr>
        <w:spacing w:line="360" w:lineRule="auto"/>
        <w:jc w:val="both"/>
        <w:rPr>
          <w:rFonts w:ascii="Aharoni" w:hAnsi="Aharoni" w:cs="Aharoni"/>
          <w:bCs/>
          <w:kern w:val="32"/>
        </w:rPr>
      </w:pPr>
    </w:p>
    <w:p w:rsidR="00230481" w:rsidRDefault="00230481" w:rsidP="00AC422E">
      <w:pPr>
        <w:spacing w:line="360" w:lineRule="auto"/>
        <w:jc w:val="both"/>
        <w:rPr>
          <w:rFonts w:ascii="Aharoni" w:hAnsi="Aharoni" w:cs="Aharoni"/>
          <w:bCs/>
          <w:kern w:val="32"/>
        </w:rPr>
      </w:pPr>
    </w:p>
    <w:p w:rsidR="00230481" w:rsidRDefault="00230481" w:rsidP="00AC422E">
      <w:pPr>
        <w:spacing w:line="360" w:lineRule="auto"/>
        <w:jc w:val="both"/>
        <w:rPr>
          <w:rFonts w:ascii="Aharoni" w:hAnsi="Aharoni" w:cs="Aharoni"/>
          <w:bCs/>
          <w:kern w:val="32"/>
        </w:rPr>
      </w:pPr>
    </w:p>
    <w:p w:rsidR="00230481" w:rsidRDefault="00230481" w:rsidP="00AC422E">
      <w:pPr>
        <w:spacing w:line="360" w:lineRule="auto"/>
        <w:jc w:val="both"/>
        <w:rPr>
          <w:rFonts w:ascii="Aharoni" w:hAnsi="Aharoni" w:cs="Aharoni"/>
          <w:bCs/>
          <w:kern w:val="32"/>
        </w:rPr>
      </w:pPr>
    </w:p>
    <w:p w:rsidR="00230481" w:rsidRDefault="00230481" w:rsidP="00AC422E">
      <w:pPr>
        <w:spacing w:line="360" w:lineRule="auto"/>
        <w:jc w:val="both"/>
        <w:rPr>
          <w:rFonts w:ascii="Aharoni" w:hAnsi="Aharoni" w:cs="Aharoni"/>
          <w:bCs/>
          <w:kern w:val="32"/>
        </w:rPr>
      </w:pPr>
    </w:p>
    <w:p w:rsidR="00230481" w:rsidRDefault="00230481" w:rsidP="00AC422E">
      <w:pPr>
        <w:spacing w:line="360" w:lineRule="auto"/>
        <w:jc w:val="both"/>
        <w:rPr>
          <w:rFonts w:ascii="Aharoni" w:hAnsi="Aharoni" w:cs="Aharoni"/>
          <w:bCs/>
          <w:kern w:val="32"/>
        </w:rPr>
      </w:pPr>
    </w:p>
    <w:p w:rsidR="00230481" w:rsidRDefault="00230481" w:rsidP="00AC422E">
      <w:pPr>
        <w:spacing w:line="360" w:lineRule="auto"/>
        <w:jc w:val="both"/>
        <w:rPr>
          <w:rFonts w:ascii="Aharoni" w:hAnsi="Aharoni" w:cs="Aharoni"/>
          <w:bCs/>
          <w:kern w:val="32"/>
        </w:rPr>
      </w:pPr>
    </w:p>
    <w:p w:rsidR="00230481" w:rsidRDefault="00230481" w:rsidP="00AC422E">
      <w:pPr>
        <w:spacing w:line="360" w:lineRule="auto"/>
        <w:jc w:val="both"/>
        <w:rPr>
          <w:rFonts w:ascii="Aharoni" w:hAnsi="Aharoni" w:cs="Aharoni"/>
          <w:bCs/>
          <w:kern w:val="32"/>
        </w:rPr>
      </w:pPr>
    </w:p>
    <w:p w:rsidR="00230481" w:rsidRDefault="00230481" w:rsidP="00AC422E">
      <w:pPr>
        <w:spacing w:line="360" w:lineRule="auto"/>
        <w:jc w:val="both"/>
        <w:rPr>
          <w:rFonts w:ascii="Aharoni" w:hAnsi="Aharoni" w:cs="Aharoni"/>
          <w:bCs/>
          <w:kern w:val="32"/>
        </w:rPr>
      </w:pPr>
    </w:p>
    <w:p w:rsidR="0022255F" w:rsidRPr="0008320D" w:rsidRDefault="0022255F" w:rsidP="00AC422E">
      <w:pPr>
        <w:spacing w:line="360" w:lineRule="auto"/>
        <w:jc w:val="both"/>
        <w:rPr>
          <w:rFonts w:ascii="Aharoni" w:hAnsi="Aharoni" w:cs="Aharoni"/>
          <w:bCs/>
          <w:kern w:val="32"/>
        </w:rPr>
      </w:pPr>
      <w:r w:rsidRPr="0008320D">
        <w:rPr>
          <w:rFonts w:ascii="Aharoni" w:hAnsi="Aharoni" w:cs="Aharoni"/>
          <w:bCs/>
          <w:kern w:val="32"/>
        </w:rPr>
        <w:t xml:space="preserve">C O N C L U S I O N 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w:t>
      </w:r>
    </w:p>
    <w:p w:rsidR="0022255F" w:rsidRPr="00764102" w:rsidRDefault="0022255F" w:rsidP="00AC422E">
      <w:pPr>
        <w:spacing w:line="360" w:lineRule="auto"/>
        <w:jc w:val="both"/>
        <w:rPr>
          <w:bCs/>
          <w:kern w:val="32"/>
        </w:rPr>
      </w:pPr>
    </w:p>
    <w:p w:rsidR="0008320D" w:rsidRPr="00230481" w:rsidRDefault="0022255F" w:rsidP="00230481">
      <w:pPr>
        <w:spacing w:line="360" w:lineRule="auto"/>
        <w:jc w:val="center"/>
        <w:rPr>
          <w:bCs/>
          <w:i/>
          <w:kern w:val="32"/>
        </w:rPr>
      </w:pPr>
      <w:r w:rsidRPr="00230481">
        <w:rPr>
          <w:bCs/>
          <w:i/>
          <w:kern w:val="32"/>
        </w:rPr>
        <w:t xml:space="preserve">A conclusione di questo anno pedagogico </w:t>
      </w:r>
      <w:r w:rsidR="0008320D" w:rsidRPr="00230481">
        <w:rPr>
          <w:bCs/>
          <w:i/>
          <w:kern w:val="32"/>
        </w:rPr>
        <w:t xml:space="preserve">ritengo che il lavoro educativo istruttivo e`stato portato a termine con successo e in base ai piani, programmi e al Curricolo della DV-SI „ Rin Tin Tin“ per l`anno pedagogico </w:t>
      </w:r>
      <w:r w:rsidR="00B10762" w:rsidRPr="00230481">
        <w:rPr>
          <w:bCs/>
          <w:i/>
          <w:kern w:val="32"/>
        </w:rPr>
        <w:t>2018/19</w:t>
      </w:r>
      <w:r w:rsidR="0008320D" w:rsidRPr="00230481">
        <w:rPr>
          <w:bCs/>
          <w:i/>
          <w:kern w:val="32"/>
        </w:rPr>
        <w:t>. il lavoro continuo sul partenariato con le famiglie ha dato i suoi frutti.</w:t>
      </w:r>
    </w:p>
    <w:p w:rsidR="0008320D" w:rsidRPr="00230481" w:rsidRDefault="0008320D" w:rsidP="00230481">
      <w:pPr>
        <w:spacing w:line="360" w:lineRule="auto"/>
        <w:jc w:val="center"/>
        <w:rPr>
          <w:bCs/>
          <w:i/>
          <w:kern w:val="32"/>
        </w:rPr>
      </w:pPr>
      <w:r w:rsidRPr="00230481">
        <w:rPr>
          <w:bCs/>
          <w:i/>
          <w:kern w:val="32"/>
        </w:rPr>
        <w:t>Il nostro compito fondamentale di soddisfazione e cura dei bisogni dei bambini attraverso metodologie basate sulla riflessione e l`osservazione nonche`la collaborazione e`fondamentale per continuare su questa strada per migliorarci sempre di piu`.</w:t>
      </w:r>
    </w:p>
    <w:p w:rsidR="00415961" w:rsidRPr="00230481" w:rsidRDefault="00415961" w:rsidP="00230481">
      <w:pPr>
        <w:spacing w:line="360" w:lineRule="auto"/>
        <w:jc w:val="center"/>
        <w:rPr>
          <w:bCs/>
          <w:i/>
          <w:kern w:val="32"/>
        </w:rPr>
      </w:pPr>
      <w:r w:rsidRPr="00230481">
        <w:rPr>
          <w:bCs/>
          <w:i/>
          <w:kern w:val="32"/>
        </w:rPr>
        <w:t>La cura e la tutela per la nostra lingua e cultura rimangono il nostro compito fondamentale che va sempre sottolineato come uno dei fini principali della nostra scuola.</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r w:rsidRPr="00764102">
        <w:rPr>
          <w:bCs/>
          <w:kern w:val="32"/>
        </w:rPr>
        <w:t xml:space="preserve"> </w:t>
      </w:r>
    </w:p>
    <w:p w:rsidR="0022255F" w:rsidRPr="00764102" w:rsidRDefault="0022255F" w:rsidP="00AC422E">
      <w:pPr>
        <w:spacing w:line="360" w:lineRule="auto"/>
        <w:jc w:val="both"/>
        <w:rPr>
          <w:bCs/>
          <w:kern w:val="32"/>
        </w:rPr>
      </w:pPr>
    </w:p>
    <w:p w:rsidR="0022255F" w:rsidRPr="00764102" w:rsidRDefault="00415961" w:rsidP="00415961">
      <w:pPr>
        <w:spacing w:line="360" w:lineRule="auto"/>
        <w:jc w:val="center"/>
        <w:rPr>
          <w:bCs/>
          <w:kern w:val="32"/>
        </w:rPr>
      </w:pPr>
      <w:r>
        <w:rPr>
          <w:bCs/>
          <w:kern w:val="32"/>
        </w:rPr>
        <w:t xml:space="preserve">                                                                                                                             d</w:t>
      </w:r>
      <w:r w:rsidR="0022255F" w:rsidRPr="00764102">
        <w:rPr>
          <w:bCs/>
          <w:kern w:val="32"/>
        </w:rPr>
        <w:t xml:space="preserve">irettrice </w:t>
      </w:r>
    </w:p>
    <w:p w:rsidR="0022255F" w:rsidRPr="00764102" w:rsidRDefault="0022255F" w:rsidP="00415961">
      <w:pPr>
        <w:spacing w:line="360" w:lineRule="auto"/>
        <w:jc w:val="right"/>
        <w:rPr>
          <w:bCs/>
          <w:kern w:val="32"/>
        </w:rPr>
      </w:pPr>
    </w:p>
    <w:p w:rsidR="0022255F" w:rsidRPr="00764102" w:rsidRDefault="0022255F" w:rsidP="00415961">
      <w:pPr>
        <w:spacing w:line="360" w:lineRule="auto"/>
        <w:jc w:val="right"/>
        <w:rPr>
          <w:bCs/>
          <w:kern w:val="32"/>
        </w:rPr>
      </w:pPr>
      <w:r w:rsidRPr="00764102">
        <w:rPr>
          <w:bCs/>
          <w:kern w:val="32"/>
        </w:rPr>
        <w:t xml:space="preserve">Tamara Brussich </w:t>
      </w:r>
    </w:p>
    <w:p w:rsidR="0022255F" w:rsidRPr="00764102" w:rsidRDefault="0022255F" w:rsidP="00AC422E">
      <w:pPr>
        <w:spacing w:line="360" w:lineRule="auto"/>
        <w:jc w:val="both"/>
        <w:rPr>
          <w:bCs/>
          <w:kern w:val="32"/>
        </w:rPr>
      </w:pPr>
    </w:p>
    <w:p w:rsidR="0022255F" w:rsidRPr="00764102" w:rsidRDefault="0022255F" w:rsidP="00AC422E">
      <w:pPr>
        <w:spacing w:line="360" w:lineRule="auto"/>
        <w:jc w:val="both"/>
        <w:rPr>
          <w:bCs/>
          <w:kern w:val="32"/>
        </w:rPr>
      </w:pPr>
    </w:p>
    <w:sectPr w:rsidR="0022255F" w:rsidRPr="00764102" w:rsidSect="004D39FB">
      <w:type w:val="continuous"/>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12D" w:rsidRDefault="00DE712D" w:rsidP="000C6FF6">
      <w:r>
        <w:separator/>
      </w:r>
    </w:p>
  </w:endnote>
  <w:endnote w:type="continuationSeparator" w:id="0">
    <w:p w:rsidR="00DE712D" w:rsidRDefault="00DE712D" w:rsidP="000C6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Rogliano">
    <w:altName w:val="Rogliano"/>
    <w:panose1 w:val="00000000000000000000"/>
    <w:charset w:val="00"/>
    <w:family w:val="roman"/>
    <w:notTrueType/>
    <w:pitch w:val="default"/>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Estrangelo Edessa">
    <w:panose1 w:val="03080600000000000000"/>
    <w:charset w:val="00"/>
    <w:family w:val="script"/>
    <w:pitch w:val="variable"/>
    <w:sig w:usb0="80002043" w:usb1="00000000" w:usb2="00000080" w:usb3="00000000" w:csb0="00000001" w:csb1="00000000"/>
  </w:font>
  <w:font w:name="NewsGoth BdXCn BT">
    <w:altName w:val="AlternateGothic2 BT"/>
    <w:charset w:val="00"/>
    <w:family w:val="swiss"/>
    <w:pitch w:val="variable"/>
    <w:sig w:usb0="00000001" w:usb1="00000000" w:usb2="00000000" w:usb3="00000000" w:csb0="0000001B" w:csb1="00000000"/>
  </w:font>
  <w:font w:name="Candara">
    <w:panose1 w:val="020E0502030303020204"/>
    <w:charset w:val="EE"/>
    <w:family w:val="swiss"/>
    <w:pitch w:val="variable"/>
    <w:sig w:usb0="A00002EF" w:usb1="4000A44B" w:usb2="00000000" w:usb3="00000000" w:csb0="0000019F" w:csb1="00000000"/>
  </w:font>
  <w:font w:name="Raavi">
    <w:panose1 w:val="020B0502040204020203"/>
    <w:charset w:val="00"/>
    <w:family w:val="swiss"/>
    <w:pitch w:val="variable"/>
    <w:sig w:usb0="0002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921879"/>
      <w:docPartObj>
        <w:docPartGallery w:val="Page Numbers (Bottom of Page)"/>
        <w:docPartUnique/>
      </w:docPartObj>
    </w:sdtPr>
    <w:sdtContent>
      <w:p w:rsidR="00B33E83" w:rsidRDefault="00B33E83">
        <w:pPr>
          <w:pStyle w:val="Podnoje"/>
          <w:jc w:val="right"/>
        </w:pPr>
        <w:r>
          <w:fldChar w:fldCharType="begin"/>
        </w:r>
        <w:r>
          <w:instrText>PAGE   \* MERGEFORMAT</w:instrText>
        </w:r>
        <w:r>
          <w:fldChar w:fldCharType="separate"/>
        </w:r>
        <w:r w:rsidR="00DE712D">
          <w:rPr>
            <w:noProof/>
          </w:rPr>
          <w:t>1</w:t>
        </w:r>
        <w:r>
          <w:fldChar w:fldCharType="end"/>
        </w:r>
      </w:p>
    </w:sdtContent>
  </w:sdt>
  <w:p w:rsidR="00B33E83" w:rsidRPr="00D61D5D" w:rsidRDefault="00B33E83" w:rsidP="00D61D5D">
    <w:pPr>
      <w:pStyle w:val="BasicParagraph"/>
      <w:jc w:val="center"/>
      <w:rPr>
        <w:rFonts w:ascii="NewsGoth BdXCn BT" w:hAnsi="NewsGoth BdXCn BT" w:cs="NewsGoth BdXCn BT"/>
        <w:b/>
        <w:bCs/>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12D" w:rsidRDefault="00DE712D" w:rsidP="000C6FF6">
      <w:r>
        <w:separator/>
      </w:r>
    </w:p>
  </w:footnote>
  <w:footnote w:type="continuationSeparator" w:id="0">
    <w:p w:rsidR="00DE712D" w:rsidRDefault="00DE712D" w:rsidP="000C6F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E83" w:rsidRPr="000C6FF6" w:rsidRDefault="00B33E83" w:rsidP="000C6FF6">
    <w:pPr>
      <w:pStyle w:val="Zaglavlje"/>
      <w:jc w:val="center"/>
    </w:pPr>
    <w:r>
      <w:rPr>
        <w:rFonts w:ascii="Estrangelo Edessa" w:hAnsi="Estrangelo Edessa" w:cs="Estrangelo Edessa"/>
        <w:bCs/>
        <w:noProof/>
        <w:kern w:val="32"/>
        <w:sz w:val="16"/>
        <w:szCs w:val="16"/>
      </w:rPr>
      <w:drawing>
        <wp:inline distT="0" distB="0" distL="0" distR="0">
          <wp:extent cx="828675" cy="828675"/>
          <wp:effectExtent l="19050" t="0" r="952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828675" cy="8286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868A"/>
      </v:shape>
    </w:pict>
  </w:numPicBullet>
  <w:abstractNum w:abstractNumId="0" w15:restartNumberingAfterBreak="0">
    <w:nsid w:val="0CAE110C"/>
    <w:multiLevelType w:val="hybridMultilevel"/>
    <w:tmpl w:val="4B3E0B6C"/>
    <w:lvl w:ilvl="0" w:tplc="993877FA">
      <w:start w:val="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2F20642"/>
    <w:multiLevelType w:val="hybridMultilevel"/>
    <w:tmpl w:val="6454485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7CF1022B"/>
    <w:multiLevelType w:val="hybridMultilevel"/>
    <w:tmpl w:val="D3F28170"/>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7FA062C5"/>
    <w:multiLevelType w:val="hybridMultilevel"/>
    <w:tmpl w:val="7E18E9A0"/>
    <w:lvl w:ilvl="0" w:tplc="15CA66A0">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55F"/>
    <w:rsid w:val="00024FFE"/>
    <w:rsid w:val="00037D55"/>
    <w:rsid w:val="00074E6F"/>
    <w:rsid w:val="0008320D"/>
    <w:rsid w:val="000B5865"/>
    <w:rsid w:val="000C6FF6"/>
    <w:rsid w:val="00114578"/>
    <w:rsid w:val="00133158"/>
    <w:rsid w:val="00155053"/>
    <w:rsid w:val="00155FF1"/>
    <w:rsid w:val="001A1A8F"/>
    <w:rsid w:val="001C0A39"/>
    <w:rsid w:val="0021583D"/>
    <w:rsid w:val="0022255F"/>
    <w:rsid w:val="00230481"/>
    <w:rsid w:val="00232730"/>
    <w:rsid w:val="00256E4E"/>
    <w:rsid w:val="002A0000"/>
    <w:rsid w:val="00367EC2"/>
    <w:rsid w:val="003A04D5"/>
    <w:rsid w:val="00415961"/>
    <w:rsid w:val="00426869"/>
    <w:rsid w:val="00431177"/>
    <w:rsid w:val="004938A5"/>
    <w:rsid w:val="004C2E55"/>
    <w:rsid w:val="004D39FB"/>
    <w:rsid w:val="004E3F33"/>
    <w:rsid w:val="004E4813"/>
    <w:rsid w:val="004F74AA"/>
    <w:rsid w:val="00515439"/>
    <w:rsid w:val="0053282B"/>
    <w:rsid w:val="00574F75"/>
    <w:rsid w:val="005A15FD"/>
    <w:rsid w:val="0060204A"/>
    <w:rsid w:val="00603FE1"/>
    <w:rsid w:val="0060698F"/>
    <w:rsid w:val="0062500A"/>
    <w:rsid w:val="00634A95"/>
    <w:rsid w:val="007447B4"/>
    <w:rsid w:val="00764102"/>
    <w:rsid w:val="00764ADD"/>
    <w:rsid w:val="00781B50"/>
    <w:rsid w:val="007C36EE"/>
    <w:rsid w:val="00806C0C"/>
    <w:rsid w:val="008A138C"/>
    <w:rsid w:val="008F7EEE"/>
    <w:rsid w:val="00903982"/>
    <w:rsid w:val="009101FB"/>
    <w:rsid w:val="00925E16"/>
    <w:rsid w:val="00946A3C"/>
    <w:rsid w:val="009A7EA3"/>
    <w:rsid w:val="009B5633"/>
    <w:rsid w:val="009C1565"/>
    <w:rsid w:val="009D1E3F"/>
    <w:rsid w:val="009E2314"/>
    <w:rsid w:val="009F116A"/>
    <w:rsid w:val="00A06C5B"/>
    <w:rsid w:val="00A6516F"/>
    <w:rsid w:val="00A71C5C"/>
    <w:rsid w:val="00A97A80"/>
    <w:rsid w:val="00AB55F3"/>
    <w:rsid w:val="00AC422E"/>
    <w:rsid w:val="00AF3DD8"/>
    <w:rsid w:val="00B10762"/>
    <w:rsid w:val="00B33E83"/>
    <w:rsid w:val="00B6533B"/>
    <w:rsid w:val="00BC3892"/>
    <w:rsid w:val="00BC733D"/>
    <w:rsid w:val="00BE7FC6"/>
    <w:rsid w:val="00C31986"/>
    <w:rsid w:val="00C554A8"/>
    <w:rsid w:val="00C82ECE"/>
    <w:rsid w:val="00C84B96"/>
    <w:rsid w:val="00CB145B"/>
    <w:rsid w:val="00CF63BE"/>
    <w:rsid w:val="00D61D5D"/>
    <w:rsid w:val="00D772EA"/>
    <w:rsid w:val="00D829EE"/>
    <w:rsid w:val="00DA3731"/>
    <w:rsid w:val="00DA4E8D"/>
    <w:rsid w:val="00DE712D"/>
    <w:rsid w:val="00E7591A"/>
    <w:rsid w:val="00E762BE"/>
    <w:rsid w:val="00E84783"/>
    <w:rsid w:val="00ED1555"/>
    <w:rsid w:val="00F207A6"/>
    <w:rsid w:val="00F2449E"/>
    <w:rsid w:val="00F432B6"/>
    <w:rsid w:val="00F50909"/>
    <w:rsid w:val="00FC3033"/>
    <w:rsid w:val="00FC386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5B9359B-95FF-49C8-B41E-7893B5990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Naslov1">
    <w:name w:val="heading 1"/>
    <w:basedOn w:val="Normal"/>
    <w:next w:val="Normal"/>
    <w:qFormat/>
    <w:rsid w:val="00AF3DD8"/>
    <w:pPr>
      <w:keepNext/>
      <w:spacing w:before="240" w:after="60"/>
      <w:outlineLvl w:val="0"/>
    </w:pPr>
    <w:rPr>
      <w:rFonts w:ascii="Arial" w:hAnsi="Arial" w:cs="Arial"/>
      <w:b/>
      <w:bCs/>
      <w:kern w:val="32"/>
      <w:sz w:val="32"/>
      <w:szCs w:val="3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rsid w:val="00431177"/>
    <w:rPr>
      <w:color w:val="0000FF"/>
      <w:u w:val="single"/>
    </w:rPr>
  </w:style>
  <w:style w:type="paragraph" w:styleId="Tekstbalonia">
    <w:name w:val="Balloon Text"/>
    <w:basedOn w:val="Normal"/>
    <w:semiHidden/>
    <w:rsid w:val="00925E16"/>
    <w:rPr>
      <w:rFonts w:ascii="Tahoma" w:hAnsi="Tahoma" w:cs="Tahoma"/>
      <w:sz w:val="16"/>
      <w:szCs w:val="16"/>
    </w:rPr>
  </w:style>
  <w:style w:type="paragraph" w:styleId="Zaglavlje">
    <w:name w:val="header"/>
    <w:basedOn w:val="Normal"/>
    <w:link w:val="ZaglavljeChar"/>
    <w:uiPriority w:val="99"/>
    <w:rsid w:val="000C6FF6"/>
    <w:pPr>
      <w:tabs>
        <w:tab w:val="center" w:pos="4536"/>
        <w:tab w:val="right" w:pos="9072"/>
      </w:tabs>
    </w:pPr>
  </w:style>
  <w:style w:type="character" w:customStyle="1" w:styleId="ZaglavljeChar">
    <w:name w:val="Zaglavlje Char"/>
    <w:basedOn w:val="Zadanifontodlomka"/>
    <w:link w:val="Zaglavlje"/>
    <w:uiPriority w:val="99"/>
    <w:rsid w:val="000C6FF6"/>
    <w:rPr>
      <w:sz w:val="24"/>
      <w:szCs w:val="24"/>
    </w:rPr>
  </w:style>
  <w:style w:type="paragraph" w:styleId="Podnoje">
    <w:name w:val="footer"/>
    <w:basedOn w:val="Normal"/>
    <w:link w:val="PodnojeChar"/>
    <w:uiPriority w:val="99"/>
    <w:rsid w:val="000C6FF6"/>
    <w:pPr>
      <w:tabs>
        <w:tab w:val="center" w:pos="4536"/>
        <w:tab w:val="right" w:pos="9072"/>
      </w:tabs>
    </w:pPr>
  </w:style>
  <w:style w:type="character" w:customStyle="1" w:styleId="PodnojeChar">
    <w:name w:val="Podnožje Char"/>
    <w:basedOn w:val="Zadanifontodlomka"/>
    <w:link w:val="Podnoje"/>
    <w:uiPriority w:val="99"/>
    <w:rsid w:val="000C6FF6"/>
    <w:rPr>
      <w:sz w:val="24"/>
      <w:szCs w:val="24"/>
    </w:rPr>
  </w:style>
  <w:style w:type="paragraph" w:customStyle="1" w:styleId="BasicParagraph">
    <w:name w:val="[Basic Paragraph]"/>
    <w:basedOn w:val="Normal"/>
    <w:uiPriority w:val="99"/>
    <w:rsid w:val="009B5633"/>
    <w:pPr>
      <w:autoSpaceDE w:val="0"/>
      <w:autoSpaceDN w:val="0"/>
      <w:adjustRightInd w:val="0"/>
      <w:spacing w:line="288" w:lineRule="auto"/>
      <w:textAlignment w:val="center"/>
    </w:pPr>
    <w:rPr>
      <w:color w:val="000000"/>
      <w:lang w:val="en-US"/>
    </w:rPr>
  </w:style>
  <w:style w:type="paragraph" w:styleId="Tekstkrajnjebiljeke">
    <w:name w:val="endnote text"/>
    <w:basedOn w:val="Normal"/>
    <w:link w:val="TekstkrajnjebiljekeChar"/>
    <w:semiHidden/>
    <w:unhideWhenUsed/>
    <w:rsid w:val="00764102"/>
    <w:rPr>
      <w:sz w:val="20"/>
      <w:szCs w:val="20"/>
    </w:rPr>
  </w:style>
  <w:style w:type="character" w:customStyle="1" w:styleId="TekstkrajnjebiljekeChar">
    <w:name w:val="Tekst krajnje bilješke Char"/>
    <w:basedOn w:val="Zadanifontodlomka"/>
    <w:link w:val="Tekstkrajnjebiljeke"/>
    <w:semiHidden/>
    <w:rsid w:val="00764102"/>
  </w:style>
  <w:style w:type="character" w:styleId="Referencakrajnjebiljeke">
    <w:name w:val="endnote reference"/>
    <w:basedOn w:val="Zadanifontodlomka"/>
    <w:semiHidden/>
    <w:unhideWhenUsed/>
    <w:rsid w:val="00764102"/>
    <w:rPr>
      <w:vertAlign w:val="superscript"/>
    </w:rPr>
  </w:style>
  <w:style w:type="paragraph" w:styleId="Odlomakpopisa">
    <w:name w:val="List Paragraph"/>
    <w:basedOn w:val="Normal"/>
    <w:uiPriority w:val="34"/>
    <w:qFormat/>
    <w:rsid w:val="00F50909"/>
    <w:pPr>
      <w:ind w:left="720"/>
      <w:contextualSpacing/>
    </w:pPr>
  </w:style>
  <w:style w:type="paragraph" w:customStyle="1" w:styleId="Default">
    <w:name w:val="Default"/>
    <w:rsid w:val="00B10762"/>
    <w:pPr>
      <w:autoSpaceDE w:val="0"/>
      <w:autoSpaceDN w:val="0"/>
      <w:adjustRightInd w:val="0"/>
    </w:pPr>
    <w:rPr>
      <w:rFonts w:ascii="Rogliano" w:hAnsi="Rogliano" w:cs="Roglian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jpeg"/><Relationship Id="rId39" Type="http://schemas.openxmlformats.org/officeDocument/2006/relationships/image" Target="media/image30.gi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5.gif"/><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jpeg"/><Relationship Id="rId33" Type="http://schemas.openxmlformats.org/officeDocument/2006/relationships/image" Target="media/image24.gif"/><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emf"/><Relationship Id="rId29" Type="http://schemas.openxmlformats.org/officeDocument/2006/relationships/image" Target="media/image20.jpeg"/><Relationship Id="rId41" Type="http://schemas.openxmlformats.org/officeDocument/2006/relationships/hyperlink" Target="https://www.google.hr/imgres?imgurl=http://cdn.regionalexpress.hr/images/uploads/rintintin_(5).jpg&amp;imgrefurl=http://www.regionalexpress.hr/site/more/dan-otvorenih-vrata-djechjih-vrtia-video&amp;docid=gzcGaziUReb5LM&amp;tbnid=HzQeRg8uAu0NsM:&amp;vet=10ahUKEwiGwdin26HWAhVCVRQKHX2MBuwQMwhlKDYwNg..i&amp;w=800&amp;h=533&amp;safe=active&amp;bih=805&amp;biw=1600&amp;q=dani%20otvorenih%20vrata%20vrti%C4%87i%20pula%202017&amp;ved=0ahUKEwiGwdin26HWAhVCVRQKHX2MBuwQMwhlKDYwNg&amp;iact=mrc&amp;uact=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e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www.prirodopolis.hr/Izlozba_u_Puli/index.html" TargetMode="External"/><Relationship Id="rId36"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12.emf"/><Relationship Id="rId31" Type="http://schemas.openxmlformats.org/officeDocument/2006/relationships/image" Target="media/image22.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g"/><Relationship Id="rId43" Type="http://schemas.openxmlformats.org/officeDocument/2006/relationships/hyperlink" Target="https://www.google.hr/imgres?imgurl=http://cdn.regionalexpress.hr/images/uploads/Puh_Belci_obilazak_vrtica2017_Foto_Zubonja_(5).JPG&amp;imgrefurl=http://www.regionalexpress.hr/site/more/pula-dan-otvorenih-vrata-djechjih-vrtia1&amp;docid=1PK6sHneSPBebM&amp;tbnid=U2-8C2st6YVszM:&amp;vet=10ahUKEwiGwdin26HWAhVCVRQKHX2MBuwQMwhCKBUwFQ..i&amp;w=800&amp;h=533&amp;safe=active&amp;bih=805&amp;biw=1600&amp;q=dani%20otvorenih%20vrata%20vrti%C4%87i%20pula%202017&amp;ved=0ahUKEwiGwdin26HWAhVCVRQKHX2MBuwQMwhCKBUwFQ&amp;iact=mrc&amp;uact=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ara\Documents\Prilago&#273;eni%20predlo&#353;ci%20sustava%20Office\RinTinTin%20Memorandum.dotx"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D92C4-5379-4BAC-8A4F-94834908D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RinTinTin Memorandum</Template>
  <TotalTime>0</TotalTime>
  <Pages>36</Pages>
  <Words>7950</Words>
  <Characters>45320</Characters>
  <Application>Microsoft Office Word</Application>
  <DocSecurity>0</DocSecurity>
  <Lines>377</Lines>
  <Paragraphs>106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lpstr>
    </vt:vector>
  </TitlesOfParts>
  <Company>TOSHIBA</Company>
  <LinksUpToDate>false</LinksUpToDate>
  <CharactersWithSpaces>53164</CharactersWithSpaces>
  <SharedDoc>false</SharedDoc>
  <HLinks>
    <vt:vector size="6" baseType="variant">
      <vt:variant>
        <vt:i4>7012428</vt:i4>
      </vt:variant>
      <vt:variant>
        <vt:i4>0</vt:i4>
      </vt:variant>
      <vt:variant>
        <vt:i4>0</vt:i4>
      </vt:variant>
      <vt:variant>
        <vt:i4>5</vt:i4>
      </vt:variant>
      <vt:variant>
        <vt:lpwstr>mailto:info@rintintin.hr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dc:creator>
  <cp:lastModifiedBy>Tamara</cp:lastModifiedBy>
  <cp:revision>2</cp:revision>
  <cp:lastPrinted>2014-07-30T12:51:00Z</cp:lastPrinted>
  <dcterms:created xsi:type="dcterms:W3CDTF">2019-09-17T07:08:00Z</dcterms:created>
  <dcterms:modified xsi:type="dcterms:W3CDTF">2019-09-17T07:08:00Z</dcterms:modified>
</cp:coreProperties>
</file>